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E0" w:rsidRPr="001160CE" w:rsidRDefault="006864E8" w:rsidP="00C145E0">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margin-left:-91.5pt;margin-top:-62.8pt;width:612pt;height:11in;z-index:-251679232">
            <v:imagedata r:id="rId9" o:title="Edgy_Smudge_Newsletter"/>
          </v:shape>
        </w:pict>
      </w:r>
      <w:r>
        <w:rPr>
          <w:szCs w:val="20"/>
        </w:rPr>
        <w:pict>
          <v:shapetype id="_x0000_t202" coordsize="21600,21600" o:spt="202" path="m,l,21600r21600,l21600,xe">
            <v:stroke joinstyle="miter"/>
            <v:path gradientshapeok="t" o:connecttype="rect"/>
          </v:shapetype>
          <v:shape id="_x0000_s1033" type="#_x0000_t202" style="position:absolute;margin-left:255.75pt;margin-top:-8.9pt;width:197.7pt;height:18.2pt;z-index:251641344;mso-wrap-edited:f" wrapcoords="0 0 21600 0 21600 21600 0 21600 0 0" filled="f" stroked="f">
            <v:textbox style="mso-next-textbox:#_x0000_s1033" inset="0,0,0,0">
              <w:txbxContent>
                <w:p w:rsidR="00CD5CD0" w:rsidRPr="007E3215" w:rsidRDefault="00CD5CD0" w:rsidP="00C145E0">
                  <w:pPr>
                    <w:pStyle w:val="Vol1Issue01"/>
                    <w:jc w:val="right"/>
                  </w:pPr>
                  <w:r>
                    <w:t xml:space="preserve"> Homework PACKET </w:t>
                  </w:r>
                  <w:r w:rsidR="00C57291">
                    <w:t>9</w:t>
                  </w:r>
                </w:p>
                <w:p w:rsidR="00CD5CD0" w:rsidRDefault="00CD5CD0" w:rsidP="00C145E0">
                  <w:pPr>
                    <w:pStyle w:val="Vol1Issue01"/>
                    <w:jc w:val="right"/>
                  </w:pPr>
                </w:p>
                <w:p w:rsidR="00CD5CD0" w:rsidRDefault="00CD5CD0" w:rsidP="00C145E0">
                  <w:pPr>
                    <w:pStyle w:val="Vol1Issue01"/>
                    <w:jc w:val="right"/>
                  </w:pPr>
                </w:p>
              </w:txbxContent>
            </v:textbox>
          </v:shape>
        </w:pict>
      </w:r>
      <w:r>
        <w:rPr>
          <w:szCs w:val="20"/>
        </w:rPr>
        <w:pict>
          <v:shape id="_x0000_s1032" type="#_x0000_t202" style="position:absolute;margin-left:-24.55pt;margin-top:-8.9pt;width:192.55pt;height:18.2pt;z-index:251640320;mso-wrap-edited:f" wrapcoords="0 0 21600 0 21600 21600 0 21600 0 0" filled="f" stroked="f">
            <v:textbox style="mso-next-textbox:#_x0000_s1032" inset="0,0,0,0">
              <w:txbxContent>
                <w:p w:rsidR="00CD5CD0" w:rsidRPr="007E3215" w:rsidRDefault="00CD5CD0" w:rsidP="00482F07">
                  <w:pPr>
                    <w:pStyle w:val="MonthDayYear"/>
                  </w:pPr>
                  <w:r>
                    <w:t>iDAHO pUBLIC dRIVER eDUCATION</w:t>
                  </w:r>
                </w:p>
                <w:p w:rsidR="00CD5CD0" w:rsidRDefault="00CD5CD0" w:rsidP="00C145E0">
                  <w:pPr>
                    <w:pStyle w:val="Vol1Issue01"/>
                  </w:pPr>
                </w:p>
                <w:p w:rsidR="00CD5CD0" w:rsidRDefault="00CD5CD0" w:rsidP="00C145E0">
                  <w:pPr>
                    <w:pStyle w:val="Vol1Issue01"/>
                  </w:pPr>
                </w:p>
              </w:txbxContent>
            </v:textbox>
          </v:shape>
        </w:pict>
      </w:r>
    </w:p>
    <w:p w:rsidR="00C145E0" w:rsidRPr="001160CE" w:rsidRDefault="006864E8" w:rsidP="00C145E0">
      <w:r>
        <w:rPr>
          <w:szCs w:val="20"/>
        </w:rPr>
        <w:pict>
          <v:shape id="_x0000_s1030" type="#_x0000_t202" style="position:absolute;margin-left:2pt;margin-top:4.2pt;width:436.05pt;height:41.45pt;z-index:251639296;mso-wrap-edited:f" wrapcoords="-112 0 -112 21600 21712 21600 21712 0 -112 0" filled="f" stroked="f">
            <v:textbox style="mso-next-textbox:#_x0000_s1030">
              <w:txbxContent>
                <w:p w:rsidR="00CD5CD0" w:rsidRDefault="00C57291" w:rsidP="00817E34">
                  <w:pPr>
                    <w:pStyle w:val="HEADLINE"/>
                    <w:rPr>
                      <w:color w:val="auto"/>
                      <w:sz w:val="28"/>
                      <w:szCs w:val="28"/>
                    </w:rPr>
                  </w:pPr>
                  <w:r>
                    <w:rPr>
                      <w:color w:val="auto"/>
                      <w:sz w:val="28"/>
                      <w:szCs w:val="28"/>
                    </w:rPr>
                    <w:t xml:space="preserve">RURAL </w:t>
                  </w:r>
                  <w:r w:rsidR="00CD5CD0">
                    <w:rPr>
                      <w:color w:val="auto"/>
                      <w:sz w:val="28"/>
                      <w:szCs w:val="28"/>
                    </w:rPr>
                    <w:t>DRIVING</w:t>
                  </w:r>
                </w:p>
                <w:p w:rsidR="00CD5CD0" w:rsidRDefault="00CD5CD0" w:rsidP="00817E34">
                  <w:pPr>
                    <w:pStyle w:val="HEADLINE"/>
                    <w:rPr>
                      <w:color w:val="auto"/>
                      <w:sz w:val="28"/>
                      <w:szCs w:val="28"/>
                    </w:rPr>
                  </w:pPr>
                </w:p>
                <w:p w:rsidR="00CD5CD0" w:rsidRPr="00C073AC" w:rsidRDefault="00CD5CD0" w:rsidP="00817E34">
                  <w:pPr>
                    <w:pStyle w:val="HEADLINE"/>
                    <w:rPr>
                      <w:color w:val="auto"/>
                      <w:sz w:val="28"/>
                      <w:szCs w:val="28"/>
                    </w:rPr>
                  </w:pPr>
                </w:p>
                <w:p w:rsidR="00CD5CD0" w:rsidRDefault="00CD5CD0"/>
              </w:txbxContent>
            </v:textbox>
          </v:shape>
        </w:pict>
      </w:r>
    </w:p>
    <w:p w:rsidR="00C145E0" w:rsidRPr="001160CE" w:rsidRDefault="00C145E0" w:rsidP="00C145E0"/>
    <w:p w:rsidR="00C145E0" w:rsidRPr="001160CE" w:rsidRDefault="00534B55" w:rsidP="00C145E0">
      <w:r>
        <w:rPr>
          <w:noProof/>
        </w:rPr>
        <mc:AlternateContent>
          <mc:Choice Requires="wps">
            <w:drawing>
              <wp:anchor distT="0" distB="0" distL="114300" distR="114300" simplePos="0" relativeHeight="251685376" behindDoc="0" locked="0" layoutInCell="1" allowOverlap="1" wp14:anchorId="22A66B13" wp14:editId="65666C6D">
                <wp:simplePos x="0" y="0"/>
                <wp:positionH relativeFrom="column">
                  <wp:posOffset>-428625</wp:posOffset>
                </wp:positionH>
                <wp:positionV relativeFrom="paragraph">
                  <wp:posOffset>153035</wp:posOffset>
                </wp:positionV>
                <wp:extent cx="2867025" cy="802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020050"/>
                        </a:xfrm>
                        <a:prstGeom prst="rect">
                          <a:avLst/>
                        </a:prstGeom>
                        <a:noFill/>
                        <a:ln w="9525">
                          <a:noFill/>
                          <a:miter lim="800000"/>
                          <a:headEnd/>
                          <a:tailEnd/>
                        </a:ln>
                      </wps:spPr>
                      <wps:txbx>
                        <w:txbxContent>
                          <w:p w:rsidR="00CD5CD0" w:rsidRPr="00534B55" w:rsidRDefault="00EA464F" w:rsidP="00534B55">
                            <w:pPr>
                              <w:jc w:val="center"/>
                              <w:rPr>
                                <w:b/>
                              </w:rPr>
                            </w:pPr>
                            <w:r>
                              <w:rPr>
                                <w:b/>
                              </w:rPr>
                              <w:t>RURAL (COUNTRY)</w:t>
                            </w:r>
                            <w:r w:rsidR="00CD5CD0">
                              <w:rPr>
                                <w:b/>
                              </w:rPr>
                              <w:t xml:space="preserve"> DRIVING</w:t>
                            </w:r>
                            <w:r w:rsidR="00CD5CD0">
                              <w:rPr>
                                <w:b/>
                              </w:rPr>
                              <w:br/>
                            </w:r>
                          </w:p>
                          <w:p w:rsidR="00807CC4" w:rsidRDefault="00EA464F">
                            <w:r>
                              <w:rPr>
                                <w:i/>
                                <w:noProof/>
                              </w:rPr>
                              <w:drawing>
                                <wp:inline distT="0" distB="0" distL="0" distR="0">
                                  <wp:extent cx="2675255" cy="200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11014_163350.jpg"/>
                                          <pic:cNvPicPr/>
                                        </pic:nvPicPr>
                                        <pic:blipFill>
                                          <a:blip r:embed="rId10">
                                            <a:extLst>
                                              <a:ext uri="{28A0092B-C50C-407E-A947-70E740481C1C}">
                                                <a14:useLocalDpi xmlns:a14="http://schemas.microsoft.com/office/drawing/2010/main" val="0"/>
                                              </a:ext>
                                            </a:extLst>
                                          </a:blip>
                                          <a:stretch>
                                            <a:fillRect/>
                                          </a:stretch>
                                        </pic:blipFill>
                                        <pic:spPr>
                                          <a:xfrm>
                                            <a:off x="0" y="0"/>
                                            <a:ext cx="2675255" cy="2006600"/>
                                          </a:xfrm>
                                          <a:prstGeom prst="rect">
                                            <a:avLst/>
                                          </a:prstGeom>
                                        </pic:spPr>
                                      </pic:pic>
                                    </a:graphicData>
                                  </a:graphic>
                                </wp:inline>
                              </w:drawing>
                            </w:r>
                            <w:r>
                              <w:t xml:space="preserve">Driving on this quiet country road might seem safer than </w:t>
                            </w:r>
                            <w:r w:rsidR="00807CC4">
                              <w:t>more crowded roads in the city becau</w:t>
                            </w:r>
                            <w:r w:rsidR="00DB15D1">
                              <w:t xml:space="preserve">se there is less traffic, </w:t>
                            </w:r>
                            <w:r w:rsidR="00807CC4">
                              <w:t>fewer signs, almost no pedestrians, and fewer intersections.</w:t>
                            </w:r>
                          </w:p>
                          <w:p w:rsidR="00807CC4" w:rsidRDefault="00807CC4"/>
                          <w:p w:rsidR="00807CC4" w:rsidRDefault="00807CC4">
                            <w:r>
                              <w:t>However, nearly twice as many fatal crashes occur on rural roa</w:t>
                            </w:r>
                            <w:r w:rsidR="00DB15D1">
                              <w:t xml:space="preserve">ds compared to urban roads. </w:t>
                            </w:r>
                          </w:p>
                          <w:p w:rsidR="00807CC4" w:rsidRDefault="00807CC4"/>
                          <w:p w:rsidR="00CD5CD0" w:rsidRDefault="00807CC4" w:rsidP="00807CC4">
                            <w:r>
                              <w:t xml:space="preserve">Road surfaces in rural areas can vary greatly. Some roads are paved while others are dirt or loose gravel. Shoulders, if there are any, might be narrow. At night, without street lights, it may be very difficult to see where the road is going and corners can easily be missed; resulting in a </w:t>
                            </w:r>
                            <w:r w:rsidR="00DB15D1">
                              <w:t>harmful</w:t>
                            </w:r>
                            <w:r>
                              <w:t xml:space="preserve"> – even fatal- crash. </w:t>
                            </w:r>
                          </w:p>
                          <w:p w:rsidR="00807CC4" w:rsidRDefault="00807CC4" w:rsidP="00807CC4"/>
                          <w:p w:rsidR="00807CC4" w:rsidRDefault="00807CC4" w:rsidP="00807CC4">
                            <w:r>
                              <w:t>And while road conditions are often worse and unpredictable out in the country, speed limits are usually higher! This is where it is important to remember Idaho’s “Basic Rule” when it comes to speed: you can only drive the speed limit if conditions are ideal. On rural roads, especially at night or in bad weather, conditions will not be ideal and will require a speed under the posted limit.</w:t>
                            </w:r>
                          </w:p>
                          <w:p w:rsidR="00807CC4" w:rsidRDefault="00807CC4" w:rsidP="00807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margin-left:-33.75pt;margin-top:12.05pt;width:225.75pt;height:6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" filled="f" stroked="f">
                <v:textbox>
                  <w:txbxContent>
                    <w:p w:rsidR="00CD5CD0" w:rsidRPr="00534B55" w:rsidRDefault="00EA464F" w:rsidP="00534B55">
                      <w:pPr>
                        <w:jc w:val="center"/>
                        <w:rPr>
                          <w:b/>
                        </w:rPr>
                      </w:pPr>
                      <w:r>
                        <w:rPr>
                          <w:b/>
                        </w:rPr>
                        <w:t>RURAL (COUNTRY)</w:t>
                      </w:r>
                      <w:r w:rsidR="00CD5CD0">
                        <w:rPr>
                          <w:b/>
                        </w:rPr>
                        <w:t xml:space="preserve"> DRIVING</w:t>
                      </w:r>
                      <w:r w:rsidR="00CD5CD0">
                        <w:rPr>
                          <w:b/>
                        </w:rPr>
                        <w:br/>
                      </w:r>
                    </w:p>
                    <w:p w:rsidR="00807CC4" w:rsidRDefault="00EA464F">
                      <w:r>
                        <w:rPr>
                          <w:i/>
                          <w:noProof/>
                        </w:rPr>
                        <w:drawing>
                          <wp:inline distT="0" distB="0" distL="0" distR="0">
                            <wp:extent cx="2675255" cy="200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11014_163350.jpg"/>
                                    <pic:cNvPicPr/>
                                  </pic:nvPicPr>
                                  <pic:blipFill>
                                    <a:blip r:embed="rId10">
                                      <a:extLst>
                                        <a:ext uri="{28A0092B-C50C-407E-A947-70E740481C1C}">
                                          <a14:useLocalDpi xmlns:a14="http://schemas.microsoft.com/office/drawing/2010/main" val="0"/>
                                        </a:ext>
                                      </a:extLst>
                                    </a:blip>
                                    <a:stretch>
                                      <a:fillRect/>
                                    </a:stretch>
                                  </pic:blipFill>
                                  <pic:spPr>
                                    <a:xfrm>
                                      <a:off x="0" y="0"/>
                                      <a:ext cx="2675255" cy="2006600"/>
                                    </a:xfrm>
                                    <a:prstGeom prst="rect">
                                      <a:avLst/>
                                    </a:prstGeom>
                                  </pic:spPr>
                                </pic:pic>
                              </a:graphicData>
                            </a:graphic>
                          </wp:inline>
                        </w:drawing>
                      </w:r>
                      <w:r>
                        <w:t xml:space="preserve">Driving on this quiet country road might seem safer than </w:t>
                      </w:r>
                      <w:r w:rsidR="00807CC4">
                        <w:t>more crowded roads in the city becau</w:t>
                      </w:r>
                      <w:r w:rsidR="00DB15D1">
                        <w:t xml:space="preserve">se there is less traffic, </w:t>
                      </w:r>
                      <w:r w:rsidR="00807CC4">
                        <w:t>fewer signs, almost no pedestrians, and fewer intersections.</w:t>
                      </w:r>
                    </w:p>
                    <w:p w:rsidR="00807CC4" w:rsidRDefault="00807CC4"/>
                    <w:p w:rsidR="00807CC4" w:rsidRDefault="00807CC4">
                      <w:r>
                        <w:t>However, nearly twice as many fatal crashes occur on rural roa</w:t>
                      </w:r>
                      <w:r w:rsidR="00DB15D1">
                        <w:t xml:space="preserve">ds compared to urban roads. </w:t>
                      </w:r>
                    </w:p>
                    <w:p w:rsidR="00807CC4" w:rsidRDefault="00807CC4"/>
                    <w:p w:rsidR="00CD5CD0" w:rsidRDefault="00807CC4" w:rsidP="00807CC4">
                      <w:r>
                        <w:t xml:space="preserve">Road surfaces in rural areas can vary greatly. Some roads are paved while others are dirt or loose gravel. Shoulders, if there are any, might be narrow. At night, without street lights, it may be very difficult to see where the road is going and corners can easily be missed; resulting in a </w:t>
                      </w:r>
                      <w:r w:rsidR="00DB15D1">
                        <w:t>harmful</w:t>
                      </w:r>
                      <w:r>
                        <w:t xml:space="preserve"> – even fatal- crash. </w:t>
                      </w:r>
                    </w:p>
                    <w:p w:rsidR="00807CC4" w:rsidRDefault="00807CC4" w:rsidP="00807CC4"/>
                    <w:p w:rsidR="00807CC4" w:rsidRDefault="00807CC4" w:rsidP="00807CC4">
                      <w:r>
                        <w:t>And while road conditions are often worse and unpredictable out in the country, speed limits are usually higher! This is where it is important to remember Idaho’s “Basic Rule” when it comes to speed: you can only drive the speed limit if conditions are ideal. On rural roads, especially at night or in bad weather, conditions will not be ideal and will require a speed under the posted limit.</w:t>
                      </w:r>
                    </w:p>
                    <w:p w:rsidR="00807CC4" w:rsidRDefault="00807CC4" w:rsidP="00807CC4"/>
                  </w:txbxContent>
                </v:textbox>
              </v:shape>
            </w:pict>
          </mc:Fallback>
        </mc:AlternateContent>
      </w:r>
    </w:p>
    <w:p w:rsidR="00C145E0" w:rsidRPr="001160CE" w:rsidRDefault="00115D08" w:rsidP="00AB0314">
      <w:r>
        <w:rPr>
          <w:noProof/>
        </w:rPr>
        <mc:AlternateContent>
          <mc:Choice Requires="wps">
            <w:drawing>
              <wp:anchor distT="0" distB="0" distL="114300" distR="114300" simplePos="0" relativeHeight="251707904" behindDoc="0" locked="0" layoutInCell="1" allowOverlap="1">
                <wp:simplePos x="0" y="0"/>
                <wp:positionH relativeFrom="column">
                  <wp:posOffset>2790825</wp:posOffset>
                </wp:positionH>
                <wp:positionV relativeFrom="paragraph">
                  <wp:posOffset>139700</wp:posOffset>
                </wp:positionV>
                <wp:extent cx="3162300" cy="7772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62300"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Default="00CD5CD0" w:rsidP="00115D08">
                            <w:pPr>
                              <w:jc w:val="center"/>
                            </w:pPr>
                          </w:p>
                          <w:p w:rsidR="00CD5CD0" w:rsidRDefault="00870BD9" w:rsidP="00870BD9">
                            <w:pPr>
                              <w:jc w:val="center"/>
                            </w:pPr>
                            <w:r>
                              <w:t>RURAL INTERSECTIONS</w:t>
                            </w:r>
                          </w:p>
                          <w:p w:rsidR="00870BD9" w:rsidRDefault="00870BD9" w:rsidP="00870BD9">
                            <w:pPr>
                              <w:jc w:val="center"/>
                            </w:pPr>
                          </w:p>
                          <w:p w:rsidR="00870BD9" w:rsidRDefault="00870BD9" w:rsidP="00870BD9">
                            <w:r>
                              <w:t xml:space="preserve">We know city intersections can get complicated and busy – but speeds are typically slow and navigating them safely just takes a little patience. Rural intersections are completely different. </w:t>
                            </w:r>
                          </w:p>
                          <w:p w:rsidR="00870BD9" w:rsidRDefault="00870BD9" w:rsidP="00870BD9"/>
                          <w:p w:rsidR="00870BD9" w:rsidRDefault="00870BD9" w:rsidP="00870BD9">
                            <w:pPr>
                              <w:jc w:val="center"/>
                            </w:pPr>
                            <w:r>
                              <w:rPr>
                                <w:noProof/>
                              </w:rPr>
                              <w:drawing>
                                <wp:inline distT="0" distB="0" distL="0" distR="0">
                                  <wp:extent cx="2371725" cy="1778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tion count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1778794"/>
                                          </a:xfrm>
                                          <a:prstGeom prst="rect">
                                            <a:avLst/>
                                          </a:prstGeom>
                                        </pic:spPr>
                                      </pic:pic>
                                    </a:graphicData>
                                  </a:graphic>
                                </wp:inline>
                              </w:drawing>
                            </w:r>
                          </w:p>
                          <w:p w:rsidR="00870BD9" w:rsidRDefault="00870BD9" w:rsidP="00870BD9">
                            <w:pPr>
                              <w:jc w:val="center"/>
                            </w:pPr>
                          </w:p>
                          <w:p w:rsidR="00870BD9" w:rsidRDefault="00870BD9" w:rsidP="00870BD9">
                            <w:r>
                              <w:t xml:space="preserve">At higher speeds on rural roads a driver can easily miss a stop sign and end up causing a serious injury or fatal crash. </w:t>
                            </w:r>
                          </w:p>
                          <w:p w:rsidR="00870BD9" w:rsidRDefault="00870BD9" w:rsidP="00870BD9"/>
                          <w:p w:rsidR="00870BD9" w:rsidRDefault="00870BD9" w:rsidP="00870BD9">
                            <w:pPr>
                              <w:jc w:val="center"/>
                            </w:pPr>
                            <w:r>
                              <w:rPr>
                                <w:noProof/>
                              </w:rPr>
                              <w:drawing>
                                <wp:inline distT="0" distB="0" distL="0" distR="0">
                                  <wp:extent cx="2391123" cy="1390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 fatal.jpg"/>
                                          <pic:cNvPicPr/>
                                        </pic:nvPicPr>
                                        <pic:blipFill>
                                          <a:blip r:embed="rId12">
                                            <a:extLst>
                                              <a:ext uri="{28A0092B-C50C-407E-A947-70E740481C1C}">
                                                <a14:useLocalDpi xmlns:a14="http://schemas.microsoft.com/office/drawing/2010/main" val="0"/>
                                              </a:ext>
                                            </a:extLst>
                                          </a:blip>
                                          <a:stretch>
                                            <a:fillRect/>
                                          </a:stretch>
                                        </pic:blipFill>
                                        <pic:spPr>
                                          <a:xfrm>
                                            <a:off x="0" y="0"/>
                                            <a:ext cx="2392144" cy="1391244"/>
                                          </a:xfrm>
                                          <a:prstGeom prst="rect">
                                            <a:avLst/>
                                          </a:prstGeom>
                                        </pic:spPr>
                                      </pic:pic>
                                    </a:graphicData>
                                  </a:graphic>
                                </wp:inline>
                              </w:drawing>
                            </w:r>
                          </w:p>
                          <w:p w:rsidR="00870BD9" w:rsidRDefault="00870BD9" w:rsidP="00870BD9">
                            <w:pPr>
                              <w:jc w:val="center"/>
                            </w:pPr>
                          </w:p>
                          <w:p w:rsidR="00870BD9" w:rsidRDefault="001F3428" w:rsidP="00870BD9">
                            <w:r>
                              <w:t>Using IPDE is very important out on rural roads because you have less time to IDENTIFY and respond to a situation or hazard. If you are not constantly looking ahead you may have to make an emergency maneuver to avoid something that suddenly appears in your path of travel. Last second responses at higher speeds can result in loss of control and a crash.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margin-left:219.75pt;margin-top:11pt;width:249pt;height:612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" filled="f" stroked="f" strokeweight=".5pt">
                <v:textbox>
                  <w:txbxContent>
                    <w:p w:rsidR="00CD5CD0" w:rsidRDefault="00CD5CD0" w:rsidP="00115D08">
                      <w:pPr>
                        <w:jc w:val="center"/>
                      </w:pPr>
                    </w:p>
                    <w:p w:rsidR="00CD5CD0" w:rsidRDefault="00870BD9" w:rsidP="00870BD9">
                      <w:pPr>
                        <w:jc w:val="center"/>
                      </w:pPr>
                      <w:r>
                        <w:t>RURAL INTERSECTIONS</w:t>
                      </w:r>
                    </w:p>
                    <w:p w:rsidR="00870BD9" w:rsidRDefault="00870BD9" w:rsidP="00870BD9">
                      <w:pPr>
                        <w:jc w:val="center"/>
                      </w:pPr>
                    </w:p>
                    <w:p w:rsidR="00870BD9" w:rsidRDefault="00870BD9" w:rsidP="00870BD9">
                      <w:r>
                        <w:t xml:space="preserve">We know city intersections can get complicated and busy – but speeds are typically slow and navigating them safely just takes a little patience. Rural intersections are completely different. </w:t>
                      </w:r>
                    </w:p>
                    <w:p w:rsidR="00870BD9" w:rsidRDefault="00870BD9" w:rsidP="00870BD9"/>
                    <w:p w:rsidR="00870BD9" w:rsidRDefault="00870BD9" w:rsidP="00870BD9">
                      <w:pPr>
                        <w:jc w:val="center"/>
                      </w:pPr>
                      <w:r>
                        <w:rPr>
                          <w:noProof/>
                        </w:rPr>
                        <w:drawing>
                          <wp:inline distT="0" distB="0" distL="0" distR="0">
                            <wp:extent cx="2371725" cy="1778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tion count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1778794"/>
                                    </a:xfrm>
                                    <a:prstGeom prst="rect">
                                      <a:avLst/>
                                    </a:prstGeom>
                                  </pic:spPr>
                                </pic:pic>
                              </a:graphicData>
                            </a:graphic>
                          </wp:inline>
                        </w:drawing>
                      </w:r>
                    </w:p>
                    <w:p w:rsidR="00870BD9" w:rsidRDefault="00870BD9" w:rsidP="00870BD9">
                      <w:pPr>
                        <w:jc w:val="center"/>
                      </w:pPr>
                    </w:p>
                    <w:p w:rsidR="00870BD9" w:rsidRDefault="00870BD9" w:rsidP="00870BD9">
                      <w:r>
                        <w:t xml:space="preserve">At higher speeds on rural roads a driver can easily miss a stop sign and end up causing a serious injury or fatal crash. </w:t>
                      </w:r>
                    </w:p>
                    <w:p w:rsidR="00870BD9" w:rsidRDefault="00870BD9" w:rsidP="00870BD9"/>
                    <w:p w:rsidR="00870BD9" w:rsidRDefault="00870BD9" w:rsidP="00870BD9">
                      <w:pPr>
                        <w:jc w:val="center"/>
                      </w:pPr>
                      <w:r>
                        <w:rPr>
                          <w:noProof/>
                        </w:rPr>
                        <w:drawing>
                          <wp:inline distT="0" distB="0" distL="0" distR="0">
                            <wp:extent cx="2391123" cy="1390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 fatal.jpg"/>
                                    <pic:cNvPicPr/>
                                  </pic:nvPicPr>
                                  <pic:blipFill>
                                    <a:blip r:embed="rId12">
                                      <a:extLst>
                                        <a:ext uri="{28A0092B-C50C-407E-A947-70E740481C1C}">
                                          <a14:useLocalDpi xmlns:a14="http://schemas.microsoft.com/office/drawing/2010/main" val="0"/>
                                        </a:ext>
                                      </a:extLst>
                                    </a:blip>
                                    <a:stretch>
                                      <a:fillRect/>
                                    </a:stretch>
                                  </pic:blipFill>
                                  <pic:spPr>
                                    <a:xfrm>
                                      <a:off x="0" y="0"/>
                                      <a:ext cx="2392144" cy="1391244"/>
                                    </a:xfrm>
                                    <a:prstGeom prst="rect">
                                      <a:avLst/>
                                    </a:prstGeom>
                                  </pic:spPr>
                                </pic:pic>
                              </a:graphicData>
                            </a:graphic>
                          </wp:inline>
                        </w:drawing>
                      </w:r>
                    </w:p>
                    <w:p w:rsidR="00870BD9" w:rsidRDefault="00870BD9" w:rsidP="00870BD9">
                      <w:pPr>
                        <w:jc w:val="center"/>
                      </w:pPr>
                    </w:p>
                    <w:p w:rsidR="00870BD9" w:rsidRDefault="001F3428" w:rsidP="00870BD9">
                      <w:r>
                        <w:t>Using IPDE is very important out on rural roads because you have less time to IDENTIFY and respond to a situation or hazard. If you are not constantly looking ahead you may have to make an emergency maneuver to avoid something that suddenly appears in your path of travel. Last second responses at higher speeds can result in loss of control and a crash.</w:t>
                      </w:r>
                    </w:p>
                  </w:txbxContent>
                </v:textbox>
              </v:shape>
            </w:pict>
          </mc:Fallback>
        </mc:AlternateContent>
      </w:r>
      <w:r w:rsidR="00AB0314">
        <w:t xml:space="preserve">      </w:t>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B100AF" w:rsidRDefault="00C145E0">
      <w:r>
        <w:br w:type="page"/>
      </w:r>
    </w:p>
    <w:p w:rsidR="00906835" w:rsidRDefault="00906835" w:rsidP="001C3603">
      <w:pPr>
        <w:jc w:val="center"/>
        <w:rPr>
          <w:noProof/>
        </w:rPr>
      </w:pPr>
      <w:r>
        <w:rPr>
          <w:noProof/>
        </w:rPr>
        <w:lastRenderedPageBreak/>
        <mc:AlternateContent>
          <mc:Choice Requires="wps">
            <w:drawing>
              <wp:anchor distT="0" distB="0" distL="114300" distR="114300" simplePos="0" relativeHeight="251683328" behindDoc="0" locked="0" layoutInCell="1" allowOverlap="1" wp14:anchorId="1AB2AAF0" wp14:editId="53546A31">
                <wp:simplePos x="0" y="0"/>
                <wp:positionH relativeFrom="column">
                  <wp:posOffset>3743325</wp:posOffset>
                </wp:positionH>
                <wp:positionV relativeFrom="paragraph">
                  <wp:posOffset>-175260</wp:posOffset>
                </wp:positionV>
                <wp:extent cx="2023110" cy="231140"/>
                <wp:effectExtent l="0" t="0" r="15240" b="165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CD0" w:rsidRPr="007E3215" w:rsidRDefault="00CD5CD0" w:rsidP="00E71799">
                            <w:pPr>
                              <w:pStyle w:val="Vol1Issue01"/>
                              <w:jc w:val="right"/>
                            </w:pPr>
                            <w:r>
                              <w:t xml:space="preserve">HOMEWORK PACKET </w:t>
                            </w:r>
                            <w:r w:rsidR="00C57291">
                              <w:t>9</w:t>
                            </w:r>
                          </w:p>
                          <w:p w:rsidR="00CD5CD0" w:rsidRDefault="00CD5CD0" w:rsidP="00C145E0">
                            <w:pPr>
                              <w:pStyle w:val="Vol1Issue01"/>
                              <w:jc w:val="right"/>
                            </w:pPr>
                          </w:p>
                          <w:p w:rsidR="00CD5CD0" w:rsidRDefault="00CD5CD0"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8" type="#_x0000_t202" style="position:absolute;left:0;text-align:left;margin-left:294.75pt;margin-top:-13.8pt;width:159.3pt;height:1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F0sg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" filled="f" stroked="f">
                <v:textbox inset="0,0,0,0">
                  <w:txbxContent>
                    <w:p w:rsidR="00CD5CD0" w:rsidRPr="007E3215" w:rsidRDefault="00CD5CD0" w:rsidP="00E71799">
                      <w:pPr>
                        <w:pStyle w:val="Vol1Issue01"/>
                        <w:jc w:val="right"/>
                      </w:pPr>
                      <w:r>
                        <w:t xml:space="preserve">HOMEWORK PACKET </w:t>
                      </w:r>
                      <w:r w:rsidR="00C57291">
                        <w:t>9</w:t>
                      </w:r>
                    </w:p>
                    <w:p w:rsidR="00CD5CD0" w:rsidRDefault="00CD5CD0" w:rsidP="00C145E0">
                      <w:pPr>
                        <w:pStyle w:val="Vol1Issue01"/>
                        <w:jc w:val="right"/>
                      </w:pPr>
                    </w:p>
                    <w:p w:rsidR="00CD5CD0" w:rsidRDefault="00CD5CD0" w:rsidP="00C145E0">
                      <w:pPr>
                        <w:pStyle w:val="Vol1Issue01"/>
                        <w:jc w:val="right"/>
                      </w:pP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687AABB2" wp14:editId="4519B9F5">
                <wp:simplePos x="0" y="0"/>
                <wp:positionH relativeFrom="column">
                  <wp:posOffset>-376555</wp:posOffset>
                </wp:positionH>
                <wp:positionV relativeFrom="paragraph">
                  <wp:posOffset>-134620</wp:posOffset>
                </wp:positionV>
                <wp:extent cx="2950845" cy="231140"/>
                <wp:effectExtent l="0" t="0" r="1905" b="165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CD0" w:rsidRDefault="00CD5CD0" w:rsidP="001E4AF8">
                            <w:pPr>
                              <w:pStyle w:val="MonthDayYear"/>
                            </w:pPr>
                            <w:r>
                              <w:t>Idaho public driver education</w:t>
                            </w:r>
                          </w:p>
                          <w:p w:rsidR="00CD5CD0" w:rsidRDefault="00CD5CD0" w:rsidP="00C145E0">
                            <w:pPr>
                              <w:pStyle w:val="Vol1Issue01"/>
                            </w:pPr>
                          </w:p>
                          <w:p w:rsidR="00CD5CD0" w:rsidRDefault="00CD5CD0"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9" type="#_x0000_t202" style="position:absolute;left:0;text-align:left;margin-left:-29.65pt;margin-top:-10.6pt;width:232.35pt;height:1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kLswIAALQ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" filled="f" stroked="f">
                <v:textbox inset="0,0,0,0">
                  <w:txbxContent>
                    <w:p w:rsidR="00AA5064" w:rsidRDefault="00AA5064" w:rsidP="001E4AF8">
                      <w:pPr>
                        <w:pStyle w:val="MonthDayYear"/>
                      </w:pPr>
                      <w:r>
                        <w:t>Idaho public driver education</w:t>
                      </w:r>
                    </w:p>
                    <w:p w:rsidR="00AA5064" w:rsidRDefault="00AA5064" w:rsidP="00C145E0">
                      <w:pPr>
                        <w:pStyle w:val="Vol1Issue01"/>
                      </w:pPr>
                    </w:p>
                    <w:p w:rsidR="00AA5064" w:rsidRDefault="00AA5064" w:rsidP="00C145E0">
                      <w:pPr>
                        <w:pStyle w:val="Vol1Issue01"/>
                      </w:pPr>
                    </w:p>
                  </w:txbxContent>
                </v:textbox>
              </v:shape>
            </w:pict>
          </mc:Fallback>
        </mc:AlternateContent>
      </w:r>
      <w:r>
        <w:rPr>
          <w:noProof/>
        </w:rPr>
        <w:drawing>
          <wp:anchor distT="0" distB="0" distL="114300" distR="114300" simplePos="0" relativeHeight="251681280" behindDoc="1" locked="0" layoutInCell="1" allowOverlap="1" wp14:anchorId="06FFD43C" wp14:editId="1F7DA850">
            <wp:simplePos x="0" y="0"/>
            <wp:positionH relativeFrom="column">
              <wp:posOffset>-1190625</wp:posOffset>
            </wp:positionH>
            <wp:positionV relativeFrom="paragraph">
              <wp:posOffset>-974090</wp:posOffset>
            </wp:positionV>
            <wp:extent cx="7772400" cy="10115550"/>
            <wp:effectExtent l="19050" t="19050" r="19050" b="19050"/>
            <wp:wrapNone/>
            <wp:docPr id="136" name="Picture 136"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p>
    <w:p w:rsidR="00906835" w:rsidRDefault="006E4F96">
      <w:r>
        <w:rPr>
          <w:noProof/>
        </w:rPr>
        <mc:AlternateContent>
          <mc:Choice Requires="wps">
            <w:drawing>
              <wp:anchor distT="0" distB="0" distL="114300" distR="114300" simplePos="0" relativeHeight="251705856" behindDoc="0" locked="0" layoutInCell="1" allowOverlap="1" wp14:anchorId="79F33336" wp14:editId="02008EB7">
                <wp:simplePos x="0" y="0"/>
                <wp:positionH relativeFrom="column">
                  <wp:posOffset>2819400</wp:posOffset>
                </wp:positionH>
                <wp:positionV relativeFrom="paragraph">
                  <wp:posOffset>113030</wp:posOffset>
                </wp:positionV>
                <wp:extent cx="3114675" cy="8010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801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4E5C" w:rsidRDefault="00DE4E5C" w:rsidP="00DE4E5C">
                            <w:pPr>
                              <w:jc w:val="center"/>
                            </w:pPr>
                          </w:p>
                          <w:p w:rsidR="00DE4E5C" w:rsidRDefault="00DE4E5C" w:rsidP="00DE4E5C">
                            <w:pPr>
                              <w:jc w:val="center"/>
                            </w:pPr>
                            <w:r>
                              <w:rPr>
                                <w:noProof/>
                              </w:rPr>
                              <w:drawing>
                                <wp:inline distT="0" distB="0" distL="0" distR="0" wp14:anchorId="1981B138" wp14:editId="1F78833E">
                                  <wp:extent cx="2562225" cy="170796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or on road.jpg"/>
                                          <pic:cNvPicPr/>
                                        </pic:nvPicPr>
                                        <pic:blipFill>
                                          <a:blip r:embed="rId14">
                                            <a:extLst>
                                              <a:ext uri="{28A0092B-C50C-407E-A947-70E740481C1C}">
                                                <a14:useLocalDpi xmlns:a14="http://schemas.microsoft.com/office/drawing/2010/main" val="0"/>
                                              </a:ext>
                                            </a:extLst>
                                          </a:blip>
                                          <a:stretch>
                                            <a:fillRect/>
                                          </a:stretch>
                                        </pic:blipFill>
                                        <pic:spPr>
                                          <a:xfrm>
                                            <a:off x="0" y="0"/>
                                            <a:ext cx="2563338" cy="1708706"/>
                                          </a:xfrm>
                                          <a:prstGeom prst="rect">
                                            <a:avLst/>
                                          </a:prstGeom>
                                        </pic:spPr>
                                      </pic:pic>
                                    </a:graphicData>
                                  </a:graphic>
                                </wp:inline>
                              </w:drawing>
                            </w:r>
                          </w:p>
                          <w:p w:rsidR="00DE4E5C" w:rsidRDefault="00DE4E5C" w:rsidP="00DE4E5C">
                            <w:pPr>
                              <w:jc w:val="center"/>
                            </w:pPr>
                          </w:p>
                          <w:p w:rsidR="00DE4E5C" w:rsidRDefault="00DE4E5C" w:rsidP="00DE4E5C">
                            <w:pPr>
                              <w:jc w:val="center"/>
                            </w:pPr>
                            <w:r>
                              <w:t>SLOW MOVING VEHICLES</w:t>
                            </w:r>
                          </w:p>
                          <w:p w:rsidR="00DE4E5C" w:rsidRDefault="00DE4E5C" w:rsidP="00DE4E5C"/>
                          <w:p w:rsidR="005A37F9" w:rsidRDefault="00DE4E5C" w:rsidP="00DE4E5C">
                            <w:r>
                              <w:t>If you are traveling at 5</w:t>
                            </w:r>
                            <w:r w:rsidR="005A37F9">
                              <w:t xml:space="preserve">5mph and come upon this tractor, what should you do? </w:t>
                            </w:r>
                          </w:p>
                          <w:p w:rsidR="005A37F9" w:rsidRDefault="005A37F9" w:rsidP="00DE4E5C"/>
                          <w:p w:rsidR="00DE4E5C" w:rsidRDefault="005A37F9" w:rsidP="00DE4E5C">
                            <w:r>
                              <w:t>First, slow down! The tractor is likely traveling at 25mph or less and you need to keep a minimum 3-second following distance. Second, analyze the possibility of passing the tractor. Is this a safe location</w:t>
                            </w:r>
                            <w:r w:rsidR="00DE4E5C">
                              <w:t xml:space="preserve"> to pass? </w:t>
                            </w:r>
                          </w:p>
                          <w:p w:rsidR="00DE4E5C" w:rsidRDefault="00DE4E5C" w:rsidP="00DE4E5C"/>
                          <w:p w:rsidR="00DE4E5C" w:rsidRDefault="00DE4E5C" w:rsidP="00DE4E5C">
                            <w:r>
                              <w:t>The answer is no. The roadway markings make this an unlawful location to pass and the crest of the hill makes it difficult to see oncoming traffic</w:t>
                            </w:r>
                            <w:r w:rsidR="005A37F9">
                              <w:t xml:space="preserve"> that is likely tr</w:t>
                            </w:r>
                            <w:r w:rsidR="006E54AE">
                              <w:t xml:space="preserve">aveling </w:t>
                            </w:r>
                            <w:r w:rsidR="005A37F9">
                              <w:t>55mph</w:t>
                            </w:r>
                            <w:r w:rsidR="006E54AE">
                              <w:t xml:space="preserve"> or more</w:t>
                            </w:r>
                            <w:r w:rsidR="005A37F9">
                              <w:t>. Continue to f</w:t>
                            </w:r>
                            <w:r>
                              <w:t xml:space="preserve">ollow the tractor at a safe (3-second) distance until you go over the hill and then look for a safe and legal </w:t>
                            </w:r>
                            <w:r w:rsidR="005A37F9">
                              <w:t xml:space="preserve">place to pass. </w:t>
                            </w:r>
                            <w:r>
                              <w:t xml:space="preserve"> The tractor may </w:t>
                            </w:r>
                            <w:r w:rsidR="005A37F9">
                              <w:t xml:space="preserve">even </w:t>
                            </w:r>
                            <w:r>
                              <w:t>pull off the road by then</w:t>
                            </w:r>
                            <w:r w:rsidR="005A37F9">
                              <w:t>.</w:t>
                            </w:r>
                          </w:p>
                          <w:p w:rsidR="005A37F9" w:rsidRDefault="005A37F9" w:rsidP="00DE4E5C"/>
                          <w:p w:rsidR="005A37F9" w:rsidRDefault="005A37F9" w:rsidP="005A37F9">
                            <w:pPr>
                              <w:jc w:val="center"/>
                            </w:pPr>
                            <w:r>
                              <w:t>ANIMALS</w:t>
                            </w:r>
                          </w:p>
                          <w:p w:rsidR="005A37F9" w:rsidRDefault="005A37F9" w:rsidP="005A37F9">
                            <w:pPr>
                              <w:jc w:val="center"/>
                            </w:pPr>
                          </w:p>
                          <w:p w:rsidR="006E4F96" w:rsidRDefault="006E4F96" w:rsidP="005A37F9">
                            <w:r>
                              <w:t xml:space="preserve">Animals live in rural areas and </w:t>
                            </w:r>
                            <w:r w:rsidR="006E54AE">
                              <w:t xml:space="preserve">many of our rural </w:t>
                            </w:r>
                            <w:r>
                              <w:t xml:space="preserve">roads pass through their habitat. Unless there are </w:t>
                            </w:r>
                            <w:r w:rsidR="006E54AE">
                              <w:t>barriers</w:t>
                            </w:r>
                            <w:r>
                              <w:t xml:space="preserve"> to prevent animals from crossing these roads, conflicts and collisions will occur. Hitting a large animal, a cow, elk, or moose for example, can result in the complete destruction of the vehicle and the death of those in the car and the animal. </w:t>
                            </w:r>
                          </w:p>
                          <w:p w:rsidR="006E4F96" w:rsidRDefault="006E4F96" w:rsidP="005A37F9"/>
                          <w:p w:rsidR="006E4F96" w:rsidRPr="003A23AB" w:rsidRDefault="006E4F96" w:rsidP="005A37F9">
                            <w:r>
                              <w:t>In areas where large animals are common, reduce your speed and stay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margin-left:222pt;margin-top:8.9pt;width:245.25pt;height:630.7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" filled="f" stroked="f" strokeweight=".5pt">
                <v:textbox>
                  <w:txbxContent>
                    <w:p w:rsidR="00DE4E5C" w:rsidRDefault="00DE4E5C" w:rsidP="00DE4E5C">
                      <w:pPr>
                        <w:jc w:val="center"/>
                      </w:pPr>
                    </w:p>
                    <w:p w:rsidR="00DE4E5C" w:rsidRDefault="00DE4E5C" w:rsidP="00DE4E5C">
                      <w:pPr>
                        <w:jc w:val="center"/>
                      </w:pPr>
                      <w:r>
                        <w:rPr>
                          <w:noProof/>
                        </w:rPr>
                        <w:drawing>
                          <wp:inline distT="0" distB="0" distL="0" distR="0" wp14:anchorId="1981B138" wp14:editId="1F78833E">
                            <wp:extent cx="2562225" cy="170796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or on road.jpg"/>
                                    <pic:cNvPicPr/>
                                  </pic:nvPicPr>
                                  <pic:blipFill>
                                    <a:blip r:embed="rId14">
                                      <a:extLst>
                                        <a:ext uri="{28A0092B-C50C-407E-A947-70E740481C1C}">
                                          <a14:useLocalDpi xmlns:a14="http://schemas.microsoft.com/office/drawing/2010/main" val="0"/>
                                        </a:ext>
                                      </a:extLst>
                                    </a:blip>
                                    <a:stretch>
                                      <a:fillRect/>
                                    </a:stretch>
                                  </pic:blipFill>
                                  <pic:spPr>
                                    <a:xfrm>
                                      <a:off x="0" y="0"/>
                                      <a:ext cx="2563338" cy="1708706"/>
                                    </a:xfrm>
                                    <a:prstGeom prst="rect">
                                      <a:avLst/>
                                    </a:prstGeom>
                                  </pic:spPr>
                                </pic:pic>
                              </a:graphicData>
                            </a:graphic>
                          </wp:inline>
                        </w:drawing>
                      </w:r>
                    </w:p>
                    <w:p w:rsidR="00DE4E5C" w:rsidRDefault="00DE4E5C" w:rsidP="00DE4E5C">
                      <w:pPr>
                        <w:jc w:val="center"/>
                      </w:pPr>
                    </w:p>
                    <w:p w:rsidR="00DE4E5C" w:rsidRDefault="00DE4E5C" w:rsidP="00DE4E5C">
                      <w:pPr>
                        <w:jc w:val="center"/>
                      </w:pPr>
                      <w:r>
                        <w:t>SLOW MOVING VEHICLES</w:t>
                      </w:r>
                    </w:p>
                    <w:p w:rsidR="00DE4E5C" w:rsidRDefault="00DE4E5C" w:rsidP="00DE4E5C"/>
                    <w:p w:rsidR="005A37F9" w:rsidRDefault="00DE4E5C" w:rsidP="00DE4E5C">
                      <w:r>
                        <w:t>If you are traveling at 5</w:t>
                      </w:r>
                      <w:r w:rsidR="005A37F9">
                        <w:t xml:space="preserve">5mph and come upon this tractor, what should you do? </w:t>
                      </w:r>
                    </w:p>
                    <w:p w:rsidR="005A37F9" w:rsidRDefault="005A37F9" w:rsidP="00DE4E5C"/>
                    <w:p w:rsidR="00DE4E5C" w:rsidRDefault="005A37F9" w:rsidP="00DE4E5C">
                      <w:r>
                        <w:t>First, slow down! The tractor is likely traveling at 25mph or less and you need to keep a minimum 3-second following distance. Second, analyze the possibility of passing the tractor. Is this a safe location</w:t>
                      </w:r>
                      <w:r w:rsidR="00DE4E5C">
                        <w:t xml:space="preserve"> to pass? </w:t>
                      </w:r>
                    </w:p>
                    <w:p w:rsidR="00DE4E5C" w:rsidRDefault="00DE4E5C" w:rsidP="00DE4E5C"/>
                    <w:p w:rsidR="00DE4E5C" w:rsidRDefault="00DE4E5C" w:rsidP="00DE4E5C">
                      <w:r>
                        <w:t>The answer is no. The roadway markings make this an unlawful location to pass and the crest of the hill makes it difficult to see oncoming traffic</w:t>
                      </w:r>
                      <w:r w:rsidR="005A37F9">
                        <w:t xml:space="preserve"> that is likely tr</w:t>
                      </w:r>
                      <w:r w:rsidR="006E54AE">
                        <w:t xml:space="preserve">aveling </w:t>
                      </w:r>
                      <w:r w:rsidR="005A37F9">
                        <w:t>55mph</w:t>
                      </w:r>
                      <w:r w:rsidR="006E54AE">
                        <w:t xml:space="preserve"> or more</w:t>
                      </w:r>
                      <w:r w:rsidR="005A37F9">
                        <w:t>. Continue to f</w:t>
                      </w:r>
                      <w:r>
                        <w:t xml:space="preserve">ollow the tractor at a safe (3-second) distance until you go over the hill and then look for a safe and legal </w:t>
                      </w:r>
                      <w:r w:rsidR="005A37F9">
                        <w:t xml:space="preserve">place to pass. </w:t>
                      </w:r>
                      <w:r>
                        <w:t xml:space="preserve"> The tractor may </w:t>
                      </w:r>
                      <w:r w:rsidR="005A37F9">
                        <w:t xml:space="preserve">even </w:t>
                      </w:r>
                      <w:r>
                        <w:t>pull off the road by then</w:t>
                      </w:r>
                      <w:r w:rsidR="005A37F9">
                        <w:t>.</w:t>
                      </w:r>
                    </w:p>
                    <w:p w:rsidR="005A37F9" w:rsidRDefault="005A37F9" w:rsidP="00DE4E5C"/>
                    <w:p w:rsidR="005A37F9" w:rsidRDefault="005A37F9" w:rsidP="005A37F9">
                      <w:pPr>
                        <w:jc w:val="center"/>
                      </w:pPr>
                      <w:r>
                        <w:t>ANIMALS</w:t>
                      </w:r>
                    </w:p>
                    <w:p w:rsidR="005A37F9" w:rsidRDefault="005A37F9" w:rsidP="005A37F9">
                      <w:pPr>
                        <w:jc w:val="center"/>
                      </w:pPr>
                    </w:p>
                    <w:p w:rsidR="006E4F96" w:rsidRDefault="006E4F96" w:rsidP="005A37F9">
                      <w:r>
                        <w:t xml:space="preserve">Animals live in rural areas and </w:t>
                      </w:r>
                      <w:r w:rsidR="006E54AE">
                        <w:t xml:space="preserve">many of our rural </w:t>
                      </w:r>
                      <w:r>
                        <w:t xml:space="preserve">roads pass through their habitat. Unless there are </w:t>
                      </w:r>
                      <w:r w:rsidR="006E54AE">
                        <w:t>barriers</w:t>
                      </w:r>
                      <w:r>
                        <w:t xml:space="preserve"> to prevent animals from crossing these roads, conflicts and collisions will occur. Hitting a large animal, a cow, elk, or moose for example, can result in the complete destruction of the vehicle and the death of those in the car and the animal. </w:t>
                      </w:r>
                    </w:p>
                    <w:p w:rsidR="006E4F96" w:rsidRDefault="006E4F96" w:rsidP="005A37F9"/>
                    <w:p w:rsidR="006E4F96" w:rsidRPr="003A23AB" w:rsidRDefault="006E4F96" w:rsidP="005A37F9">
                      <w:r>
                        <w:t>In areas where large animals are common, reduce your speed and stay alert.</w:t>
                      </w:r>
                    </w:p>
                  </w:txbxContent>
                </v:textbox>
              </v:shape>
            </w:pict>
          </mc:Fallback>
        </mc:AlternateContent>
      </w:r>
      <w:r w:rsidR="003531CD">
        <w:rPr>
          <w:noProof/>
        </w:rPr>
        <mc:AlternateContent>
          <mc:Choice Requires="wps">
            <w:drawing>
              <wp:anchor distT="0" distB="0" distL="114300" distR="114300" simplePos="0" relativeHeight="251696640" behindDoc="0" locked="0" layoutInCell="1" allowOverlap="1" wp14:anchorId="78878BD3" wp14:editId="030C0954">
                <wp:simplePos x="0" y="0"/>
                <wp:positionH relativeFrom="column">
                  <wp:posOffset>2762250</wp:posOffset>
                </wp:positionH>
                <wp:positionV relativeFrom="paragraph">
                  <wp:posOffset>302895</wp:posOffset>
                </wp:positionV>
                <wp:extent cx="3219450" cy="789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19450" cy="789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Default="00CD5CD0" w:rsidP="006374F7">
                            <w:pPr>
                              <w:jc w:val="center"/>
                            </w:pPr>
                          </w:p>
                          <w:p w:rsidR="00CD5CD0" w:rsidRDefault="00CD5CD0" w:rsidP="006374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margin-left:217.5pt;margin-top:23.85pt;width:253.5pt;height:621.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3fwIAAGo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" filled="f" stroked="f" strokeweight=".5pt">
                <v:textbox>
                  <w:txbxContent>
                    <w:p w:rsidR="00CD5CD0" w:rsidRDefault="00CD5CD0" w:rsidP="006374F7">
                      <w:pPr>
                        <w:jc w:val="center"/>
                      </w:pPr>
                    </w:p>
                    <w:p w:rsidR="00CD5CD0" w:rsidRDefault="00CD5CD0" w:rsidP="006374F7">
                      <w:pPr>
                        <w:jc w:val="center"/>
                      </w:pPr>
                    </w:p>
                  </w:txbxContent>
                </v:textbox>
              </v:shape>
            </w:pict>
          </mc:Fallback>
        </mc:AlternateContent>
      </w:r>
      <w:r w:rsidR="00D21538">
        <w:rPr>
          <w:noProof/>
        </w:rPr>
        <mc:AlternateContent>
          <mc:Choice Requires="wps">
            <w:drawing>
              <wp:anchor distT="0" distB="0" distL="114300" distR="114300" simplePos="0" relativeHeight="251695616" behindDoc="0" locked="0" layoutInCell="1" allowOverlap="1" wp14:anchorId="7FCE8FBD" wp14:editId="326D36A8">
                <wp:simplePos x="0" y="0"/>
                <wp:positionH relativeFrom="column">
                  <wp:posOffset>-676275</wp:posOffset>
                </wp:positionH>
                <wp:positionV relativeFrom="paragraph">
                  <wp:posOffset>284480</wp:posOffset>
                </wp:positionV>
                <wp:extent cx="3371850" cy="82010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371850" cy="820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Pr="00782F86" w:rsidRDefault="00CD5CD0" w:rsidP="00782F86">
                            <w:pPr>
                              <w:ind w:firstLine="720"/>
                            </w:pPr>
                            <w:r>
                              <w:t xml:space="preserve">      </w:t>
                            </w:r>
                            <w:r w:rsidR="001F3428">
                              <w:t>VISUAL SEARCH PATTERN</w:t>
                            </w:r>
                          </w:p>
                          <w:p w:rsidR="00CD5CD0" w:rsidRDefault="00CD5CD0">
                            <w:pPr>
                              <w:rPr>
                                <w:b/>
                              </w:rPr>
                            </w:pPr>
                          </w:p>
                          <w:p w:rsidR="001F3428" w:rsidRDefault="001F3428">
                            <w:r>
                              <w:t xml:space="preserve">The orderly visual search pattern we covered previously must be used in rural driving conditions just as much (or more) as other conditions. </w:t>
                            </w:r>
                          </w:p>
                          <w:p w:rsidR="001F3428" w:rsidRDefault="001F3428"/>
                          <w:p w:rsidR="001F3428" w:rsidRDefault="001F3428">
                            <w:r>
                              <w:t>Constantly search in the 12-15 second range ahead of you. Look for clues of hazards that might change an open zone to a closed one. 12-15 seconds ahead of you at higher rural speeds will be much further down the road when compared to 12-15 seconds ahead on an urban road. Why?</w:t>
                            </w:r>
                          </w:p>
                          <w:p w:rsidR="001F3428" w:rsidRDefault="001F3428"/>
                          <w:p w:rsidR="001F3428" w:rsidRDefault="001F3428" w:rsidP="001F3428">
                            <w:pPr>
                              <w:jc w:val="center"/>
                            </w:pPr>
                            <w:r>
                              <w:t>TWO-LANE ROADS</w:t>
                            </w:r>
                          </w:p>
                          <w:p w:rsidR="001F3428" w:rsidRDefault="001F3428" w:rsidP="001F3428">
                            <w:pPr>
                              <w:jc w:val="center"/>
                            </w:pPr>
                          </w:p>
                          <w:p w:rsidR="001F3428" w:rsidRDefault="001F3428" w:rsidP="001F3428">
                            <w:r>
                              <w:t xml:space="preserve">Most rural roads are two-lanes wide and can be curvy, steep, and unpredictable. Unlike freeway lanes, rural highway lanes are not separated by a median or barrier. </w:t>
                            </w:r>
                            <w:r w:rsidR="002A5DE5">
                              <w:t xml:space="preserve">Opposing traffic, each traveling at speed at 55mph or higher, can come within five feet of one another as they pass. It only takes one of those drivers to be distracted for a split second to cause one car to cross the center line and hit the other car. </w:t>
                            </w:r>
                          </w:p>
                          <w:p w:rsidR="002A5DE5" w:rsidRDefault="002A5DE5" w:rsidP="001F3428"/>
                          <w:p w:rsidR="002A5DE5" w:rsidRDefault="002A5DE5" w:rsidP="002A5DE5">
                            <w:pPr>
                              <w:jc w:val="center"/>
                            </w:pPr>
                            <w:r>
                              <w:rPr>
                                <w:noProof/>
                              </w:rPr>
                              <w:drawing>
                                <wp:inline distT="0" distB="0" distL="0" distR="0" wp14:anchorId="4ED31FC9" wp14:editId="14773AAA">
                                  <wp:extent cx="914400" cy="1463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mended speed 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1463040"/>
                                          </a:xfrm>
                                          <a:prstGeom prst="rect">
                                            <a:avLst/>
                                          </a:prstGeom>
                                        </pic:spPr>
                                      </pic:pic>
                                    </a:graphicData>
                                  </a:graphic>
                                </wp:inline>
                              </w:drawing>
                            </w:r>
                          </w:p>
                          <w:p w:rsidR="002A5DE5" w:rsidRDefault="002A5DE5" w:rsidP="001F3428"/>
                          <w:p w:rsidR="002A5DE5" w:rsidRPr="001F3428" w:rsidRDefault="002A5DE5" w:rsidP="001F3428">
                            <w:r>
                              <w:t xml:space="preserve">When approaching a curve on a rural highway you may see a </w:t>
                            </w:r>
                            <w:r w:rsidRPr="002A5DE5">
                              <w:rPr>
                                <w:i/>
                              </w:rPr>
                              <w:t>yellow</w:t>
                            </w:r>
                            <w:r>
                              <w:t xml:space="preserve"> speed sign. These are not displaying the legal speed limit but the </w:t>
                            </w:r>
                            <w:r w:rsidRPr="002A5DE5">
                              <w:rPr>
                                <w:u w:val="single"/>
                              </w:rPr>
                              <w:t>recommended</w:t>
                            </w:r>
                            <w:r>
                              <w:t xml:space="preserve"> speed limit for that particular corner. Engineers have carefully designed and tested each corner and posted these safe recommended speeds. You will find that staying as close to these speeds as possible will create a smooth and comfortable corner for you and your passengers.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53.25pt;margin-top:22.4pt;width:265.5pt;height:645.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" filled="f" stroked="f" strokeweight=".5pt">
                <v:textbox>
                  <w:txbxContent>
                    <w:p w:rsidR="00CD5CD0" w:rsidRPr="00782F86" w:rsidRDefault="00CD5CD0" w:rsidP="00782F86">
                      <w:pPr>
                        <w:ind w:firstLine="720"/>
                      </w:pPr>
                      <w:r>
                        <w:t xml:space="preserve">      </w:t>
                      </w:r>
                      <w:r w:rsidR="001F3428">
                        <w:t>VISUAL SEARCH PATTERN</w:t>
                      </w:r>
                    </w:p>
                    <w:p w:rsidR="00CD5CD0" w:rsidRDefault="00CD5CD0">
                      <w:pPr>
                        <w:rPr>
                          <w:b/>
                        </w:rPr>
                      </w:pPr>
                    </w:p>
                    <w:p w:rsidR="001F3428" w:rsidRDefault="001F3428">
                      <w:r>
                        <w:t xml:space="preserve">The orderly visual search pattern we covered previously must be used in rural driving conditions just as much (or more) as other conditions. </w:t>
                      </w:r>
                    </w:p>
                    <w:p w:rsidR="001F3428" w:rsidRDefault="001F3428"/>
                    <w:p w:rsidR="001F3428" w:rsidRDefault="001F3428">
                      <w:r>
                        <w:t>Constantly search in the 12-15 second range ahead of you. Look for clues of hazards that might change an open zone to a closed one. 12-15 seconds ahead of you at higher rural speeds will be much further down the road when compared to 12-15 seconds ahead on an urban road. Why?</w:t>
                      </w:r>
                    </w:p>
                    <w:p w:rsidR="001F3428" w:rsidRDefault="001F3428"/>
                    <w:p w:rsidR="001F3428" w:rsidRDefault="001F3428" w:rsidP="001F3428">
                      <w:pPr>
                        <w:jc w:val="center"/>
                      </w:pPr>
                      <w:r>
                        <w:t>TWO-LANE ROADS</w:t>
                      </w:r>
                    </w:p>
                    <w:p w:rsidR="001F3428" w:rsidRDefault="001F3428" w:rsidP="001F3428">
                      <w:pPr>
                        <w:jc w:val="center"/>
                      </w:pPr>
                    </w:p>
                    <w:p w:rsidR="001F3428" w:rsidRDefault="001F3428" w:rsidP="001F3428">
                      <w:r>
                        <w:t xml:space="preserve">Most rural roads are two-lanes wide and can be curvy, steep, and unpredictable. Unlike freeway lanes, rural highway lanes are not separated by a median or barrier. </w:t>
                      </w:r>
                      <w:r w:rsidR="002A5DE5">
                        <w:t xml:space="preserve">Opposing traffic, each traveling at speed at 55mph or higher, can come within five feet of one another as they pass. It only takes one of those drivers to be distracted for a split second to cause one car to cross the center line and hit the other car. </w:t>
                      </w:r>
                    </w:p>
                    <w:p w:rsidR="002A5DE5" w:rsidRDefault="002A5DE5" w:rsidP="001F3428"/>
                    <w:p w:rsidR="002A5DE5" w:rsidRDefault="002A5DE5" w:rsidP="002A5DE5">
                      <w:pPr>
                        <w:jc w:val="center"/>
                      </w:pPr>
                      <w:r>
                        <w:rPr>
                          <w:noProof/>
                        </w:rPr>
                        <w:drawing>
                          <wp:inline distT="0" distB="0" distL="0" distR="0" wp14:anchorId="4ED31FC9" wp14:editId="14773AAA">
                            <wp:extent cx="914400" cy="1463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mended speed 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1463040"/>
                                    </a:xfrm>
                                    <a:prstGeom prst="rect">
                                      <a:avLst/>
                                    </a:prstGeom>
                                  </pic:spPr>
                                </pic:pic>
                              </a:graphicData>
                            </a:graphic>
                          </wp:inline>
                        </w:drawing>
                      </w:r>
                    </w:p>
                    <w:p w:rsidR="002A5DE5" w:rsidRDefault="002A5DE5" w:rsidP="001F3428"/>
                    <w:p w:rsidR="002A5DE5" w:rsidRPr="001F3428" w:rsidRDefault="002A5DE5" w:rsidP="001F3428">
                      <w:r>
                        <w:t xml:space="preserve">When approaching a curve on a rural highway you may see a </w:t>
                      </w:r>
                      <w:r w:rsidRPr="002A5DE5">
                        <w:rPr>
                          <w:i/>
                        </w:rPr>
                        <w:t>yellow</w:t>
                      </w:r>
                      <w:r>
                        <w:t xml:space="preserve"> speed sign. These are not displaying the legal speed limit but the </w:t>
                      </w:r>
                      <w:r w:rsidRPr="002A5DE5">
                        <w:rPr>
                          <w:u w:val="single"/>
                        </w:rPr>
                        <w:t>recommended</w:t>
                      </w:r>
                      <w:r>
                        <w:t xml:space="preserve"> speed limit for that particular corner. Engineers have carefully designed and tested each corner and posted these safe recommended speeds. You will find that staying as close to these speeds as possible will create a smooth and comfortable corner for you and your passengers.</w:t>
                      </w:r>
                    </w:p>
                  </w:txbxContent>
                </v:textbox>
              </v:shape>
            </w:pict>
          </mc:Fallback>
        </mc:AlternateContent>
      </w:r>
      <w:r w:rsidR="00906835">
        <w:br w:type="page"/>
      </w:r>
    </w:p>
    <w:p w:rsidR="00370A50" w:rsidRDefault="006E4F96" w:rsidP="00370A50">
      <w:pPr>
        <w:pStyle w:val="Vol1Issue01"/>
        <w:jc w:val="right"/>
      </w:pPr>
      <w:r>
        <w:rPr>
          <w:noProof/>
        </w:rPr>
        <w:lastRenderedPageBreak/>
        <mc:AlternateContent>
          <mc:Choice Requires="wps">
            <w:drawing>
              <wp:anchor distT="0" distB="0" distL="114300" distR="114300" simplePos="0" relativeHeight="251717120" behindDoc="0" locked="0" layoutInCell="1" allowOverlap="1">
                <wp:simplePos x="0" y="0"/>
                <wp:positionH relativeFrom="column">
                  <wp:posOffset>-2771775</wp:posOffset>
                </wp:positionH>
                <wp:positionV relativeFrom="paragraph">
                  <wp:posOffset>56515</wp:posOffset>
                </wp:positionV>
                <wp:extent cx="2990850" cy="8639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990850" cy="863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F96" w:rsidRDefault="008B1293" w:rsidP="00E35822">
                            <w:pPr>
                              <w:jc w:val="center"/>
                            </w:pPr>
                            <w:r>
                              <w:rPr>
                                <w:noProof/>
                              </w:rPr>
                              <w:drawing>
                                <wp:inline distT="0" distB="0" distL="0" distR="0">
                                  <wp:extent cx="2457450" cy="163811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_ahead.jpg"/>
                                          <pic:cNvPicPr/>
                                        </pic:nvPicPr>
                                        <pic:blipFill>
                                          <a:blip r:embed="rId16">
                                            <a:extLst>
                                              <a:ext uri="{28A0092B-C50C-407E-A947-70E740481C1C}">
                                                <a14:useLocalDpi xmlns:a14="http://schemas.microsoft.com/office/drawing/2010/main" val="0"/>
                                              </a:ext>
                                            </a:extLst>
                                          </a:blip>
                                          <a:stretch>
                                            <a:fillRect/>
                                          </a:stretch>
                                        </pic:blipFill>
                                        <pic:spPr>
                                          <a:xfrm>
                                            <a:off x="0" y="0"/>
                                            <a:ext cx="2458564" cy="1638857"/>
                                          </a:xfrm>
                                          <a:prstGeom prst="rect">
                                            <a:avLst/>
                                          </a:prstGeom>
                                        </pic:spPr>
                                      </pic:pic>
                                    </a:graphicData>
                                  </a:graphic>
                                </wp:inline>
                              </w:drawing>
                            </w:r>
                          </w:p>
                          <w:p w:rsidR="008B1293" w:rsidRDefault="008B1293"/>
                          <w:p w:rsidR="008B1293" w:rsidRDefault="008B1293">
                            <w:r>
                              <w:t>Can you see what is blocking this two-lane rural road ahead? Believe it or not, this is a common sight in Idaho: a sheep herd is being moved from one grazing field to another and the paved road is the best way for the sheepherders to do it. If you were cruising down this road at 55 or 60mph and weren’t looking ahead or expecting any hazards, what could happen?</w:t>
                            </w:r>
                          </w:p>
                          <w:p w:rsidR="008B1293" w:rsidRDefault="008B1293" w:rsidP="008B1293">
                            <w:pPr>
                              <w:jc w:val="center"/>
                            </w:pPr>
                          </w:p>
                          <w:p w:rsidR="008B1293" w:rsidRDefault="008B1293" w:rsidP="008B1293">
                            <w:pPr>
                              <w:jc w:val="center"/>
                            </w:pPr>
                            <w:r>
                              <w:t>MOUNTAIN DRIVING</w:t>
                            </w:r>
                          </w:p>
                          <w:p w:rsidR="008B1293" w:rsidRDefault="008B1293" w:rsidP="008B1293">
                            <w:pPr>
                              <w:jc w:val="center"/>
                            </w:pPr>
                          </w:p>
                          <w:p w:rsidR="008B1293" w:rsidRDefault="008B1293" w:rsidP="008B1293">
                            <w:r>
                              <w:t xml:space="preserve">Mountain driving is common in Idaho so Idaho drivers must understand their unique challenges. The weight of your vehicle and gravity will work against you when going both up and downhill. It is illegal in Idaho to coast down hills in neutral – and </w:t>
                            </w:r>
                            <w:r w:rsidR="00767BE8">
                              <w:t>will cause your vehicle to speed up and you may lose control. If you are braking often when going</w:t>
                            </w:r>
                          </w:p>
                          <w:p w:rsidR="00767BE8" w:rsidRDefault="00DB15D1" w:rsidP="008B1293">
                            <w:proofErr w:type="gramStart"/>
                            <w:r>
                              <w:t>d</w:t>
                            </w:r>
                            <w:r w:rsidR="00767BE8">
                              <w:t>ownhill</w:t>
                            </w:r>
                            <w:proofErr w:type="gramEnd"/>
                            <w:r w:rsidR="00767BE8">
                              <w:t xml:space="preserve"> you should shift to a lower gear.</w:t>
                            </w:r>
                          </w:p>
                          <w:p w:rsidR="008B1293" w:rsidRDefault="008B1293" w:rsidP="008B1293">
                            <w:pPr>
                              <w:jc w:val="center"/>
                            </w:pPr>
                          </w:p>
                          <w:p w:rsidR="00767BE8" w:rsidRDefault="00767BE8" w:rsidP="008B1293">
                            <w:pPr>
                              <w:jc w:val="center"/>
                            </w:pPr>
                            <w:r>
                              <w:rPr>
                                <w:noProof/>
                              </w:rPr>
                              <w:drawing>
                                <wp:inline distT="0" distB="0" distL="0" distR="0">
                                  <wp:extent cx="2305050" cy="15892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driving"/>
                                          <pic:cNvPicPr/>
                                        </pic:nvPicPr>
                                        <pic:blipFill>
                                          <a:blip r:embed="rId17">
                                            <a:extLst>
                                              <a:ext uri="{28A0092B-C50C-407E-A947-70E740481C1C}">
                                                <a14:useLocalDpi xmlns:a14="http://schemas.microsoft.com/office/drawing/2010/main" val="0"/>
                                              </a:ext>
                                            </a:extLst>
                                          </a:blip>
                                          <a:stretch>
                                            <a:fillRect/>
                                          </a:stretch>
                                        </pic:blipFill>
                                        <pic:spPr>
                                          <a:xfrm>
                                            <a:off x="0" y="0"/>
                                            <a:ext cx="2306095" cy="1590014"/>
                                          </a:xfrm>
                                          <a:prstGeom prst="rect">
                                            <a:avLst/>
                                          </a:prstGeom>
                                        </pic:spPr>
                                      </pic:pic>
                                    </a:graphicData>
                                  </a:graphic>
                                </wp:inline>
                              </w:drawing>
                            </w:r>
                          </w:p>
                          <w:p w:rsidR="00E35822" w:rsidRDefault="00E35822" w:rsidP="008B1293">
                            <w:pPr>
                              <w:jc w:val="center"/>
                            </w:pPr>
                          </w:p>
                          <w:p w:rsidR="00E35822" w:rsidRDefault="00E35822" w:rsidP="00E35822">
                            <w:r>
                              <w:t>Mountain weather can create very hazardous driving conditions, including fog, snow, and ice. Conditions can change quickly and shaded areas of the road can stay snow or ice-covered even when sunny spots are 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218.25pt;margin-top:4.45pt;width:235.5pt;height:68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" filled="f" stroked="f" strokeweight=".5pt">
                <v:textbox>
                  <w:txbxContent>
                    <w:p w:rsidR="006E4F96" w:rsidRDefault="008B1293" w:rsidP="00E35822">
                      <w:pPr>
                        <w:jc w:val="center"/>
                      </w:pPr>
                      <w:r>
                        <w:rPr>
                          <w:noProof/>
                        </w:rPr>
                        <w:drawing>
                          <wp:inline distT="0" distB="0" distL="0" distR="0">
                            <wp:extent cx="2457450" cy="163811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_ahead.jpg"/>
                                    <pic:cNvPicPr/>
                                  </pic:nvPicPr>
                                  <pic:blipFill>
                                    <a:blip r:embed="rId16">
                                      <a:extLst>
                                        <a:ext uri="{28A0092B-C50C-407E-A947-70E740481C1C}">
                                          <a14:useLocalDpi xmlns:a14="http://schemas.microsoft.com/office/drawing/2010/main" val="0"/>
                                        </a:ext>
                                      </a:extLst>
                                    </a:blip>
                                    <a:stretch>
                                      <a:fillRect/>
                                    </a:stretch>
                                  </pic:blipFill>
                                  <pic:spPr>
                                    <a:xfrm>
                                      <a:off x="0" y="0"/>
                                      <a:ext cx="2458564" cy="1638857"/>
                                    </a:xfrm>
                                    <a:prstGeom prst="rect">
                                      <a:avLst/>
                                    </a:prstGeom>
                                  </pic:spPr>
                                </pic:pic>
                              </a:graphicData>
                            </a:graphic>
                          </wp:inline>
                        </w:drawing>
                      </w:r>
                    </w:p>
                    <w:p w:rsidR="008B1293" w:rsidRDefault="008B1293"/>
                    <w:p w:rsidR="008B1293" w:rsidRDefault="008B1293">
                      <w:r>
                        <w:t>Can you see what is blocking this two-lane rural road ahead? Believe it or not, this is a common sight in Idaho: a sheep herd is being moved from one grazing field to another and the paved road is the best way for the sheepherders to do it. If you were cruising down this road at 55 or 60mph and weren’t looking ahead or expecting any hazards, what could happen?</w:t>
                      </w:r>
                    </w:p>
                    <w:p w:rsidR="008B1293" w:rsidRDefault="008B1293" w:rsidP="008B1293">
                      <w:pPr>
                        <w:jc w:val="center"/>
                      </w:pPr>
                    </w:p>
                    <w:p w:rsidR="008B1293" w:rsidRDefault="008B1293" w:rsidP="008B1293">
                      <w:pPr>
                        <w:jc w:val="center"/>
                      </w:pPr>
                      <w:r>
                        <w:t>MOUNTAIN DRIVING</w:t>
                      </w:r>
                    </w:p>
                    <w:p w:rsidR="008B1293" w:rsidRDefault="008B1293" w:rsidP="008B1293">
                      <w:pPr>
                        <w:jc w:val="center"/>
                      </w:pPr>
                    </w:p>
                    <w:p w:rsidR="008B1293" w:rsidRDefault="008B1293" w:rsidP="008B1293">
                      <w:r>
                        <w:t xml:space="preserve">Mountain driving is common in Idaho so Idaho drivers must understand their unique challenges. The weight of your vehicle and gravity will work against you when going both up and downhill. It is illegal in Idaho to coast down hills in neutral – and </w:t>
                      </w:r>
                      <w:r w:rsidR="00767BE8">
                        <w:t>will cause your vehicle to speed up and you may lose control. If you are braking often when going</w:t>
                      </w:r>
                    </w:p>
                    <w:p w:rsidR="00767BE8" w:rsidRDefault="00DB15D1" w:rsidP="008B1293">
                      <w:proofErr w:type="gramStart"/>
                      <w:r>
                        <w:t>d</w:t>
                      </w:r>
                      <w:r w:rsidR="00767BE8">
                        <w:t>ownhill</w:t>
                      </w:r>
                      <w:proofErr w:type="gramEnd"/>
                      <w:r w:rsidR="00767BE8">
                        <w:t xml:space="preserve"> you should shift to a lower gear.</w:t>
                      </w:r>
                    </w:p>
                    <w:p w:rsidR="008B1293" w:rsidRDefault="008B1293" w:rsidP="008B1293">
                      <w:pPr>
                        <w:jc w:val="center"/>
                      </w:pPr>
                    </w:p>
                    <w:p w:rsidR="00767BE8" w:rsidRDefault="00767BE8" w:rsidP="008B1293">
                      <w:pPr>
                        <w:jc w:val="center"/>
                      </w:pPr>
                      <w:r>
                        <w:rPr>
                          <w:noProof/>
                        </w:rPr>
                        <w:drawing>
                          <wp:inline distT="0" distB="0" distL="0" distR="0">
                            <wp:extent cx="2305050" cy="15892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driving"/>
                                    <pic:cNvPicPr/>
                                  </pic:nvPicPr>
                                  <pic:blipFill>
                                    <a:blip r:embed="rId17">
                                      <a:extLst>
                                        <a:ext uri="{28A0092B-C50C-407E-A947-70E740481C1C}">
                                          <a14:useLocalDpi xmlns:a14="http://schemas.microsoft.com/office/drawing/2010/main" val="0"/>
                                        </a:ext>
                                      </a:extLst>
                                    </a:blip>
                                    <a:stretch>
                                      <a:fillRect/>
                                    </a:stretch>
                                  </pic:blipFill>
                                  <pic:spPr>
                                    <a:xfrm>
                                      <a:off x="0" y="0"/>
                                      <a:ext cx="2306095" cy="1590014"/>
                                    </a:xfrm>
                                    <a:prstGeom prst="rect">
                                      <a:avLst/>
                                    </a:prstGeom>
                                  </pic:spPr>
                                </pic:pic>
                              </a:graphicData>
                            </a:graphic>
                          </wp:inline>
                        </w:drawing>
                      </w:r>
                    </w:p>
                    <w:p w:rsidR="00E35822" w:rsidRDefault="00E35822" w:rsidP="008B1293">
                      <w:pPr>
                        <w:jc w:val="center"/>
                      </w:pPr>
                    </w:p>
                    <w:p w:rsidR="00E35822" w:rsidRDefault="00E35822" w:rsidP="00E35822">
                      <w:r>
                        <w:t>Mountain weather can create very hazardous driving conditions, including fog, snow, and ice. Conditions can change quickly and shaded areas of the road can stay snow or ice-covered even when sunny spots are dry.</w:t>
                      </w:r>
                    </w:p>
                  </w:txbxContent>
                </v:textbox>
              </v:shape>
            </w:pict>
          </mc:Fallback>
        </mc:AlternateContent>
      </w:r>
      <w:r>
        <w:rPr>
          <w:noProof/>
        </w:rPr>
        <w:drawing>
          <wp:anchor distT="0" distB="0" distL="114300" distR="114300" simplePos="0" relativeHeight="251691520" behindDoc="1" locked="0" layoutInCell="1" allowOverlap="1" wp14:anchorId="55CAFEED" wp14:editId="67A2B791">
            <wp:simplePos x="0" y="0"/>
            <wp:positionH relativeFrom="column">
              <wp:posOffset>-3476625</wp:posOffset>
            </wp:positionH>
            <wp:positionV relativeFrom="paragraph">
              <wp:posOffset>-960120</wp:posOffset>
            </wp:positionV>
            <wp:extent cx="7772400" cy="10115550"/>
            <wp:effectExtent l="19050" t="19050" r="19050" b="19050"/>
            <wp:wrapNone/>
            <wp:docPr id="13" name="Picture 13"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sidR="00C6125E">
        <w:rPr>
          <w:noProof/>
        </w:rPr>
        <mc:AlternateContent>
          <mc:Choice Requires="wps">
            <w:drawing>
              <wp:anchor distT="0" distB="0" distL="114300" distR="114300" simplePos="0" relativeHeight="251694592" behindDoc="0" locked="0" layoutInCell="1" allowOverlap="1" wp14:anchorId="171B51BE" wp14:editId="0E1BA664">
                <wp:simplePos x="0" y="0"/>
                <wp:positionH relativeFrom="column">
                  <wp:posOffset>981075</wp:posOffset>
                </wp:positionH>
                <wp:positionV relativeFrom="paragraph">
                  <wp:posOffset>-213360</wp:posOffset>
                </wp:positionV>
                <wp:extent cx="2724150" cy="3905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24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Pr="007E3215" w:rsidRDefault="00CD5CD0" w:rsidP="00370A50">
                            <w:pPr>
                              <w:pStyle w:val="Vol1Issue01"/>
                              <w:jc w:val="right"/>
                            </w:pPr>
                            <w:r>
                              <w:t xml:space="preserve">HOMEWORK PACKET </w:t>
                            </w:r>
                            <w:r w:rsidR="00C57291">
                              <w:t>9</w:t>
                            </w:r>
                          </w:p>
                          <w:p w:rsidR="00CD5CD0" w:rsidRDefault="00CD5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4" type="#_x0000_t202" style="position:absolute;left:0;text-align:left;margin-left:77.25pt;margin-top:-16.8pt;width:214.5pt;height:30.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" filled="f" stroked="f" strokeweight=".5pt">
                <v:textbox>
                  <w:txbxContent>
                    <w:p w:rsidR="00CD5CD0" w:rsidRPr="007E3215" w:rsidRDefault="00CD5CD0" w:rsidP="00370A50">
                      <w:pPr>
                        <w:pStyle w:val="Vol1Issue01"/>
                        <w:jc w:val="right"/>
                      </w:pPr>
                      <w:r>
                        <w:t xml:space="preserve">HOMEWORK PACKET </w:t>
                      </w:r>
                      <w:r w:rsidR="00C57291">
                        <w:t>9</w:t>
                      </w:r>
                    </w:p>
                    <w:p w:rsidR="00CD5CD0" w:rsidRDefault="00CD5CD0"/>
                  </w:txbxContent>
                </v:textbox>
              </v:shape>
            </w:pict>
          </mc:Fallback>
        </mc:AlternateContent>
      </w:r>
      <w:r w:rsidR="00C6125E">
        <w:rPr>
          <w:noProof/>
        </w:rPr>
        <mc:AlternateContent>
          <mc:Choice Requires="wps">
            <w:drawing>
              <wp:anchor distT="0" distB="0" distL="114300" distR="114300" simplePos="0" relativeHeight="251693568" behindDoc="0" locked="0" layoutInCell="1" allowOverlap="1" wp14:anchorId="68344F81" wp14:editId="39DB04D8">
                <wp:simplePos x="0" y="0"/>
                <wp:positionH relativeFrom="column">
                  <wp:posOffset>-561975</wp:posOffset>
                </wp:positionH>
                <wp:positionV relativeFrom="paragraph">
                  <wp:posOffset>-216535</wp:posOffset>
                </wp:positionV>
                <wp:extent cx="278130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781300" cy="1828800"/>
                        </a:xfrm>
                        <a:prstGeom prst="rect">
                          <a:avLst/>
                        </a:prstGeom>
                        <a:noFill/>
                        <a:ln w="6350">
                          <a:noFill/>
                        </a:ln>
                        <a:effectLst/>
                      </wps:spPr>
                      <wps:txbx>
                        <w:txbxContent>
                          <w:p w:rsidR="00CD5CD0" w:rsidRPr="00550720" w:rsidRDefault="00CD5CD0" w:rsidP="00370A50">
                            <w:pPr>
                              <w:pStyle w:val="Vol1Issue01"/>
                            </w:pPr>
                            <w:r>
                              <w:t>Idaho Public Driver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37" type="#_x0000_t202" style="position:absolute;left:0;text-align:left;margin-left:-44.25pt;margin-top:-17.05pt;width:219pt;height:2in;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" filled="f" stroked="f" strokeweight=".5pt">
                <v:textbox style="mso-fit-shape-to-text:t">
                  <w:txbxContent>
                    <w:p w:rsidR="00AA5064" w:rsidRPr="00550720" w:rsidRDefault="00AA5064" w:rsidP="00370A50">
                      <w:pPr>
                        <w:pStyle w:val="Vol1Issue01"/>
                      </w:pPr>
                      <w:r>
                        <w:t>Idaho Public Driver Education</w:t>
                      </w:r>
                    </w:p>
                  </w:txbxContent>
                </v:textbox>
                <w10:wrap type="square"/>
              </v:shape>
            </w:pict>
          </mc:Fallback>
        </mc:AlternateContent>
      </w:r>
      <w:r w:rsidR="00370A50">
        <w:t xml:space="preserve">                                                            </w:t>
      </w:r>
    </w:p>
    <w:p w:rsidR="00370A50" w:rsidRDefault="00D90A3F" w:rsidP="00370A50">
      <w:pPr>
        <w:pStyle w:val="MonthDayYear"/>
      </w:pPr>
      <w:r>
        <w:rPr>
          <w:noProof/>
        </w:rPr>
        <mc:AlternateContent>
          <mc:Choice Requires="wps">
            <w:drawing>
              <wp:anchor distT="0" distB="0" distL="114300" distR="114300" simplePos="0" relativeHeight="251706880" behindDoc="0" locked="0" layoutInCell="1" allowOverlap="1" wp14:anchorId="2255AB69" wp14:editId="4B9DA5EC">
                <wp:simplePos x="0" y="0"/>
                <wp:positionH relativeFrom="column">
                  <wp:posOffset>2867025</wp:posOffset>
                </wp:positionH>
                <wp:positionV relativeFrom="paragraph">
                  <wp:posOffset>113030</wp:posOffset>
                </wp:positionV>
                <wp:extent cx="3057525" cy="8229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5752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6B89" w:rsidRDefault="00E35822" w:rsidP="00E35822">
                            <w:r>
                              <w:t>The high altitudes of some mountain roads can affect both the driver and the vehicle. High altitudes have lower amounts of oxygen and can cause shortness of breath, increased heartbeat, headache, reduced concentration, and drowsiness.</w:t>
                            </w:r>
                            <w:r w:rsidR="00EE6B89">
                              <w:t xml:space="preserve"> The highest paved road in America is in Colorado and is over 14,000 feet in elevation! </w:t>
                            </w:r>
                          </w:p>
                          <w:p w:rsidR="00EE6B89" w:rsidRDefault="00EE6B89" w:rsidP="00E35822"/>
                          <w:p w:rsidR="00CD5CD0" w:rsidRDefault="00EE6B89" w:rsidP="00EE6B89">
                            <w:pPr>
                              <w:jc w:val="center"/>
                            </w:pPr>
                            <w:r>
                              <w:t>DESERT DRIVING</w:t>
                            </w:r>
                          </w:p>
                          <w:p w:rsidR="00EE6B89" w:rsidRDefault="00EE6B89" w:rsidP="00EE6B89">
                            <w:pPr>
                              <w:jc w:val="center"/>
                            </w:pPr>
                          </w:p>
                          <w:p w:rsidR="00EE6B89" w:rsidRDefault="00EE6B89" w:rsidP="00EE6B89">
                            <w:r>
                              <w:t xml:space="preserve">Desert driving has its own unique challenges, including intense daytime heat that can cause vehicle malfunctions, routine landscapes that can get boring, and glare from the sun that can be blinding. </w:t>
                            </w:r>
                          </w:p>
                          <w:p w:rsidR="002F5D0E" w:rsidRDefault="002F5D0E" w:rsidP="00EE6B89"/>
                          <w:p w:rsidR="00CD5CD0" w:rsidRDefault="002F5D0E" w:rsidP="002F5D0E">
                            <w:r>
                              <w:t>Before driving in hot desert-like conditions, make sure your vehicle is prepared. Radiator fluids should be checked when the engine is cool and kept full. Tire pressure should be checked regularly</w:t>
                            </w:r>
                            <w:r w:rsidR="006E54AE">
                              <w:t xml:space="preserve"> and kept above the recommended PSI. A tire with low air pressure builds up heat and can result in tire failure. </w:t>
                            </w:r>
                            <w:r w:rsidR="00AF0F75">
                              <w:t>But a</w:t>
                            </w:r>
                            <w:r w:rsidR="00DB15D1">
                              <w:t xml:space="preserve"> tire with too much air pressure can expand so muc</w:t>
                            </w:r>
                            <w:r w:rsidR="00AF0F75">
                              <w:t xml:space="preserve">h that it causes a tire failure as well. </w:t>
                            </w:r>
                          </w:p>
                          <w:p w:rsidR="006E54AE" w:rsidRDefault="006E54AE" w:rsidP="002F5D0E"/>
                          <w:p w:rsidR="006E54AE" w:rsidRDefault="006E54AE" w:rsidP="002F5D0E">
                            <w:r>
                              <w:t>Rural roadways in Idaho vary from straight flat desert highways to high, curvy, snow-covered mountain passes. Driving here requires you to be prepared and adjust to the ever-changing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6" type="#_x0000_t202" style="position:absolute;margin-left:225.75pt;margin-top:8.9pt;width:240.75pt;height:9in;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Vpgg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" filled="f" stroked="f" strokeweight=".5pt">
                <v:textbox>
                  <w:txbxContent>
                    <w:p w:rsidR="00EE6B89" w:rsidRDefault="00E35822" w:rsidP="00E35822">
                      <w:r>
                        <w:t>The high altitudes of some mountain roads can affect both the driver and the vehicle. High altitudes have lower amounts of oxygen and can cause shortness of breath, increased heartbeat, headache, reduced concentration, and drowsiness.</w:t>
                      </w:r>
                      <w:r w:rsidR="00EE6B89">
                        <w:t xml:space="preserve"> The highest paved road in America is in Colorado and is over 14,000 feet in elevation! </w:t>
                      </w:r>
                    </w:p>
                    <w:p w:rsidR="00EE6B89" w:rsidRDefault="00EE6B89" w:rsidP="00E35822"/>
                    <w:p w:rsidR="00CD5CD0" w:rsidRDefault="00EE6B89" w:rsidP="00EE6B89">
                      <w:pPr>
                        <w:jc w:val="center"/>
                      </w:pPr>
                      <w:r>
                        <w:t>DESERT DRIVING</w:t>
                      </w:r>
                    </w:p>
                    <w:p w:rsidR="00EE6B89" w:rsidRDefault="00EE6B89" w:rsidP="00EE6B89">
                      <w:pPr>
                        <w:jc w:val="center"/>
                      </w:pPr>
                    </w:p>
                    <w:p w:rsidR="00EE6B89" w:rsidRDefault="00EE6B89" w:rsidP="00EE6B89">
                      <w:r>
                        <w:t xml:space="preserve">Desert driving has its own unique challenges, including intense daytime heat that can cause vehicle malfunctions, routine landscapes that can get boring, and glare from the sun that can be blinding. </w:t>
                      </w:r>
                    </w:p>
                    <w:p w:rsidR="002F5D0E" w:rsidRDefault="002F5D0E" w:rsidP="00EE6B89"/>
                    <w:p w:rsidR="00CD5CD0" w:rsidRDefault="002F5D0E" w:rsidP="002F5D0E">
                      <w:r>
                        <w:t>Before driving in hot desert-like conditions, make sure your vehicle is prepared. Radiator fluids should be checked when the engine is cool and kept full. Tire pressure should be checked regularly</w:t>
                      </w:r>
                      <w:r w:rsidR="006E54AE">
                        <w:t xml:space="preserve"> and kept above the recommended PSI. A tire with low air pressure builds up heat and can result in tire failure. </w:t>
                      </w:r>
                      <w:r w:rsidR="00AF0F75">
                        <w:t>But a</w:t>
                      </w:r>
                      <w:r w:rsidR="00DB15D1">
                        <w:t xml:space="preserve"> tire with too much air pressure can expand so muc</w:t>
                      </w:r>
                      <w:r w:rsidR="00AF0F75">
                        <w:t xml:space="preserve">h that it causes a tire failure as well. </w:t>
                      </w:r>
                    </w:p>
                    <w:p w:rsidR="006E54AE" w:rsidRDefault="006E54AE" w:rsidP="002F5D0E"/>
                    <w:p w:rsidR="006E54AE" w:rsidRDefault="006E54AE" w:rsidP="002F5D0E">
                      <w:r>
                        <w:t>Rural roadways in Idaho vary from straight flat desert highways to high, curvy, snow-covered mountain passes. Driving here requires you to be prepared and adjust to the ever-changing conditions.</w:t>
                      </w:r>
                    </w:p>
                  </w:txbxContent>
                </v:textbox>
              </v:shape>
            </w:pict>
          </mc:Fallback>
        </mc:AlternateContent>
      </w:r>
    </w:p>
    <w:p w:rsidR="00370A50" w:rsidRDefault="00370A50">
      <w:r>
        <w:br w:type="page"/>
      </w:r>
    </w:p>
    <w:p w:rsidR="008F3A3E" w:rsidRDefault="008F3A3E"/>
    <w:p w:rsidR="00872ADB" w:rsidRDefault="00872ADB" w:rsidP="00872ADB">
      <w:pPr>
        <w:jc w:val="center"/>
      </w:pPr>
      <w:r>
        <w:t>REVIEW QUESTIONS</w:t>
      </w:r>
    </w:p>
    <w:p w:rsidR="00872ADB" w:rsidRDefault="00473FB5" w:rsidP="00872ADB">
      <w:pPr>
        <w:jc w:val="center"/>
      </w:pPr>
      <w:r>
        <w:t>HOMEWORK PACKET</w:t>
      </w:r>
      <w:r w:rsidR="00872ADB">
        <w:t xml:space="preserve"> </w:t>
      </w:r>
      <w:r w:rsidR="00C57291">
        <w:t>9</w:t>
      </w:r>
    </w:p>
    <w:p w:rsidR="00872ADB" w:rsidRDefault="00872ADB" w:rsidP="00872ADB">
      <w:pPr>
        <w:jc w:val="center"/>
      </w:pPr>
    </w:p>
    <w:p w:rsidR="00872ADB" w:rsidRDefault="00872ADB" w:rsidP="00872ADB"/>
    <w:p w:rsidR="00872ADB" w:rsidRDefault="00872ADB" w:rsidP="00872ADB">
      <w:r>
        <w:t>NAME: ______________________________________</w:t>
      </w:r>
      <w:proofErr w:type="gramStart"/>
      <w:r>
        <w:t>_  DATE</w:t>
      </w:r>
      <w:proofErr w:type="gramEnd"/>
      <w:r>
        <w:t>: ____________</w:t>
      </w:r>
    </w:p>
    <w:p w:rsidR="00872ADB" w:rsidRDefault="00872ADB" w:rsidP="00872ADB"/>
    <w:p w:rsidR="00872ADB" w:rsidRDefault="00872ADB" w:rsidP="00872ADB">
      <w:r>
        <w:t xml:space="preserve">DIRECTIONS: </w:t>
      </w:r>
      <w:r w:rsidR="00473FB5">
        <w:t>Answer the following questions based on what you l</w:t>
      </w:r>
      <w:r w:rsidR="00BF31BD">
        <w:t xml:space="preserve">earned from the </w:t>
      </w:r>
      <w:r w:rsidR="006E54AE">
        <w:t>homework packet.</w:t>
      </w:r>
    </w:p>
    <w:p w:rsidR="00AF0F75" w:rsidRDefault="00AF0F75" w:rsidP="00872ADB"/>
    <w:p w:rsidR="005A69CE" w:rsidRDefault="000B5231" w:rsidP="00872ADB">
      <w:r>
        <w:br/>
      </w:r>
      <w:r w:rsidR="00DB15D1">
        <w:t>1. While more crashes occur in the city, more fatal crashes occur in the country. Why?</w:t>
      </w:r>
    </w:p>
    <w:p w:rsidR="00AF0F75" w:rsidRDefault="00AF0F75" w:rsidP="00872ADB"/>
    <w:p w:rsidR="00AF0F75" w:rsidRDefault="00AF0F75" w:rsidP="00872ADB"/>
    <w:p w:rsidR="00AF0F75" w:rsidRDefault="00AF0F75" w:rsidP="00872ADB"/>
    <w:p w:rsidR="00DB15D1" w:rsidRDefault="00DB15D1" w:rsidP="00872ADB">
      <w:r>
        <w:t>2. Last second responses to hazards on rural roads can result in:</w:t>
      </w:r>
    </w:p>
    <w:p w:rsidR="00AF0F75" w:rsidRDefault="00AF0F75" w:rsidP="00872ADB"/>
    <w:p w:rsidR="00AF0F75" w:rsidRDefault="00AF0F75" w:rsidP="00872ADB"/>
    <w:p w:rsidR="00DB15D1" w:rsidRDefault="00DB15D1" w:rsidP="00AF0F75">
      <w:r>
        <w:t xml:space="preserve">3. What is the difference between looking 12-15 seconds ahead in the city and 12-15 </w:t>
      </w:r>
      <w:r w:rsidR="00AF0F75">
        <w:t xml:space="preserve">   </w:t>
      </w:r>
      <w:r>
        <w:t>seconds ahead in the country?</w:t>
      </w:r>
    </w:p>
    <w:p w:rsidR="00AF0F75" w:rsidRDefault="00AF0F75" w:rsidP="00AF0F75"/>
    <w:p w:rsidR="00AF0F75" w:rsidRDefault="00AF0F75" w:rsidP="00AF0F75"/>
    <w:p w:rsidR="00AF0F75" w:rsidRDefault="00AF0F75" w:rsidP="00AF0F75"/>
    <w:p w:rsidR="00DB15D1" w:rsidRDefault="00DB15D1" w:rsidP="00872ADB">
      <w:r>
        <w:t>4. What is the difference between white and yellow speed signs?</w:t>
      </w:r>
    </w:p>
    <w:p w:rsidR="00AF0F75" w:rsidRDefault="00AF0F75" w:rsidP="00872ADB"/>
    <w:p w:rsidR="00AF0F75" w:rsidRDefault="00AF0F75" w:rsidP="00872ADB"/>
    <w:p w:rsidR="00AF0F75" w:rsidRDefault="00AF0F75" w:rsidP="00872ADB"/>
    <w:p w:rsidR="00DB15D1" w:rsidRDefault="00DB15D1" w:rsidP="00872ADB">
      <w:r>
        <w:t xml:space="preserve">5. </w:t>
      </w:r>
      <w:r w:rsidR="00AF0F75">
        <w:t>Name three possible hazards of a rural mountain road:</w:t>
      </w:r>
    </w:p>
    <w:p w:rsidR="00AF0F75" w:rsidRDefault="00AF0F75" w:rsidP="00872ADB">
      <w:r>
        <w:tab/>
      </w:r>
      <w:proofErr w:type="gramStart"/>
      <w:r>
        <w:t>a</w:t>
      </w:r>
      <w:proofErr w:type="gramEnd"/>
      <w:r>
        <w:t xml:space="preserve">. </w:t>
      </w:r>
    </w:p>
    <w:p w:rsidR="00AF0F75" w:rsidRDefault="00AF0F75" w:rsidP="00872ADB">
      <w:r>
        <w:tab/>
      </w:r>
      <w:proofErr w:type="gramStart"/>
      <w:r>
        <w:t>b</w:t>
      </w:r>
      <w:proofErr w:type="gramEnd"/>
      <w:r>
        <w:t xml:space="preserve">. </w:t>
      </w:r>
    </w:p>
    <w:p w:rsidR="00AF0F75" w:rsidRDefault="00AF0F75" w:rsidP="00872ADB">
      <w:r>
        <w:tab/>
      </w:r>
      <w:proofErr w:type="gramStart"/>
      <w:r>
        <w:t>c</w:t>
      </w:r>
      <w:proofErr w:type="gramEnd"/>
      <w:r>
        <w:t>.</w:t>
      </w:r>
    </w:p>
    <w:p w:rsidR="00AF0F75" w:rsidRDefault="00AF0F75" w:rsidP="00872ADB"/>
    <w:p w:rsidR="00AF0F75" w:rsidRDefault="00AF0F75" w:rsidP="00872ADB">
      <w:r>
        <w:t>6. Name three possible hazards of a rural desert road:</w:t>
      </w:r>
    </w:p>
    <w:p w:rsidR="00AF0F75" w:rsidRDefault="00AF0F75" w:rsidP="00872ADB">
      <w:r>
        <w:tab/>
      </w:r>
      <w:proofErr w:type="gramStart"/>
      <w:r>
        <w:t>a</w:t>
      </w:r>
      <w:proofErr w:type="gramEnd"/>
      <w:r>
        <w:t>.</w:t>
      </w:r>
    </w:p>
    <w:p w:rsidR="00AF0F75" w:rsidRDefault="00AF0F75" w:rsidP="00872ADB">
      <w:r>
        <w:tab/>
      </w:r>
      <w:proofErr w:type="gramStart"/>
      <w:r>
        <w:t>b</w:t>
      </w:r>
      <w:proofErr w:type="gramEnd"/>
      <w:r>
        <w:t xml:space="preserve">. </w:t>
      </w:r>
    </w:p>
    <w:p w:rsidR="00AF0F75" w:rsidRDefault="00AF0F75" w:rsidP="00872ADB">
      <w:r>
        <w:tab/>
      </w:r>
      <w:proofErr w:type="gramStart"/>
      <w:r>
        <w:t>c</w:t>
      </w:r>
      <w:proofErr w:type="gramEnd"/>
      <w:r>
        <w:t xml:space="preserve">.  </w:t>
      </w:r>
    </w:p>
    <w:p w:rsidR="00AF0F75" w:rsidRDefault="00AF0F75" w:rsidP="00872ADB">
      <w:bookmarkStart w:id="0" w:name="_GoBack"/>
      <w:bookmarkEnd w:id="0"/>
    </w:p>
    <w:p w:rsidR="00AF0F75" w:rsidRDefault="00AF0F75" w:rsidP="00872ADB">
      <w:r>
        <w:t>7. Name three things that may surprise you when coming around a blind corner in a rural environment:</w:t>
      </w:r>
    </w:p>
    <w:p w:rsidR="00AF0F75" w:rsidRDefault="00AF0F75" w:rsidP="00872ADB">
      <w:r>
        <w:tab/>
      </w:r>
      <w:proofErr w:type="gramStart"/>
      <w:r>
        <w:t>a</w:t>
      </w:r>
      <w:proofErr w:type="gramEnd"/>
      <w:r>
        <w:t xml:space="preserve">. </w:t>
      </w:r>
    </w:p>
    <w:p w:rsidR="00AF0F75" w:rsidRDefault="00AF0F75" w:rsidP="00872ADB">
      <w:r>
        <w:tab/>
      </w:r>
      <w:proofErr w:type="gramStart"/>
      <w:r>
        <w:t>b</w:t>
      </w:r>
      <w:proofErr w:type="gramEnd"/>
      <w:r>
        <w:t xml:space="preserve">. </w:t>
      </w:r>
    </w:p>
    <w:p w:rsidR="00AF0F75" w:rsidRDefault="00AF0F75" w:rsidP="00872ADB">
      <w:r>
        <w:tab/>
      </w:r>
      <w:proofErr w:type="gramStart"/>
      <w:r>
        <w:t>c</w:t>
      </w:r>
      <w:proofErr w:type="gramEnd"/>
      <w:r>
        <w:t>.</w:t>
      </w:r>
    </w:p>
    <w:sectPr w:rsidR="00AF0F75" w:rsidSect="00C145E0">
      <w:head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4E8" w:rsidRDefault="006864E8" w:rsidP="00BA02E5">
      <w:r>
        <w:separator/>
      </w:r>
    </w:p>
  </w:endnote>
  <w:endnote w:type="continuationSeparator" w:id="0">
    <w:p w:rsidR="006864E8" w:rsidRDefault="006864E8" w:rsidP="00BA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4E8" w:rsidRDefault="006864E8" w:rsidP="00BA02E5">
      <w:r>
        <w:separator/>
      </w:r>
    </w:p>
  </w:footnote>
  <w:footnote w:type="continuationSeparator" w:id="0">
    <w:p w:rsidR="006864E8" w:rsidRDefault="006864E8" w:rsidP="00BA0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257B08AD7E9648EDA68016493B609C24"/>
      </w:placeholder>
      <w:dataBinding w:prefixMappings="xmlns:ns0='http://schemas.openxmlformats.org/package/2006/metadata/core-properties' xmlns:ns1='http://purl.org/dc/elements/1.1/'" w:xpath="/ns0:coreProperties[1]/ns1:title[1]" w:storeItemID="{6C3C8BC8-F283-45AE-878A-BAB7291924A1}"/>
      <w:text/>
    </w:sdtPr>
    <w:sdtEndPr/>
    <w:sdtContent>
      <w:p w:rsidR="00CD5CD0" w:rsidRDefault="00CD5CD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Idaho Public Driver Education</w:t>
        </w:r>
      </w:p>
    </w:sdtContent>
  </w:sdt>
  <w:p w:rsidR="00CD5CD0" w:rsidRDefault="00CD5C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0026"/>
    <w:multiLevelType w:val="hybridMultilevel"/>
    <w:tmpl w:val="CC64B9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E1AED"/>
    <w:multiLevelType w:val="hybridMultilevel"/>
    <w:tmpl w:val="3BFC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632F4"/>
    <w:multiLevelType w:val="hybridMultilevel"/>
    <w:tmpl w:val="D634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10C73"/>
    <w:multiLevelType w:val="hybridMultilevel"/>
    <w:tmpl w:val="04F0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348ED"/>
    <w:multiLevelType w:val="hybridMultilevel"/>
    <w:tmpl w:val="DBA8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8B19DC"/>
    <w:multiLevelType w:val="hybridMultilevel"/>
    <w:tmpl w:val="9F56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971B05"/>
    <w:multiLevelType w:val="hybridMultilevel"/>
    <w:tmpl w:val="6770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63DDA"/>
    <w:multiLevelType w:val="hybridMultilevel"/>
    <w:tmpl w:val="85325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C46FB"/>
    <w:multiLevelType w:val="hybridMultilevel"/>
    <w:tmpl w:val="96AE2B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5911D64"/>
    <w:multiLevelType w:val="hybridMultilevel"/>
    <w:tmpl w:val="5D42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C369E3"/>
    <w:multiLevelType w:val="hybridMultilevel"/>
    <w:tmpl w:val="CA44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FC0F2B"/>
    <w:multiLevelType w:val="hybridMultilevel"/>
    <w:tmpl w:val="6CCA1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052B07"/>
    <w:multiLevelType w:val="hybridMultilevel"/>
    <w:tmpl w:val="AD2E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B91BCF"/>
    <w:multiLevelType w:val="hybridMultilevel"/>
    <w:tmpl w:val="E6CC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741250"/>
    <w:multiLevelType w:val="hybridMultilevel"/>
    <w:tmpl w:val="33EEB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9C0563"/>
    <w:multiLevelType w:val="hybridMultilevel"/>
    <w:tmpl w:val="89A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3620EC"/>
    <w:multiLevelType w:val="hybridMultilevel"/>
    <w:tmpl w:val="2A5EB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5"/>
  </w:num>
  <w:num w:numId="4">
    <w:abstractNumId w:val="0"/>
  </w:num>
  <w:num w:numId="5">
    <w:abstractNumId w:val="7"/>
  </w:num>
  <w:num w:numId="6">
    <w:abstractNumId w:val="2"/>
  </w:num>
  <w:num w:numId="7">
    <w:abstractNumId w:val="13"/>
  </w:num>
  <w:num w:numId="8">
    <w:abstractNumId w:val="14"/>
  </w:num>
  <w:num w:numId="9">
    <w:abstractNumId w:val="9"/>
  </w:num>
  <w:num w:numId="10">
    <w:abstractNumId w:val="11"/>
  </w:num>
  <w:num w:numId="11">
    <w:abstractNumId w:val="3"/>
  </w:num>
  <w:num w:numId="12">
    <w:abstractNumId w:val="4"/>
  </w:num>
  <w:num w:numId="13">
    <w:abstractNumId w:val="12"/>
  </w:num>
  <w:num w:numId="14">
    <w:abstractNumId w:val="8"/>
  </w:num>
  <w:num w:numId="15">
    <w:abstractNumId w:val="10"/>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EC"/>
    <w:rsid w:val="00004115"/>
    <w:rsid w:val="000041DE"/>
    <w:rsid w:val="00005CB3"/>
    <w:rsid w:val="0001513D"/>
    <w:rsid w:val="00033E2C"/>
    <w:rsid w:val="000925C5"/>
    <w:rsid w:val="000B5231"/>
    <w:rsid w:val="000E4DD9"/>
    <w:rsid w:val="00105BEA"/>
    <w:rsid w:val="00115D08"/>
    <w:rsid w:val="00127F9F"/>
    <w:rsid w:val="00135A49"/>
    <w:rsid w:val="00135D28"/>
    <w:rsid w:val="001462A5"/>
    <w:rsid w:val="0014737D"/>
    <w:rsid w:val="001552AF"/>
    <w:rsid w:val="00160E61"/>
    <w:rsid w:val="0017704E"/>
    <w:rsid w:val="0018693A"/>
    <w:rsid w:val="001869EB"/>
    <w:rsid w:val="001A30FB"/>
    <w:rsid w:val="001A6CAE"/>
    <w:rsid w:val="001C1279"/>
    <w:rsid w:val="001C3603"/>
    <w:rsid w:val="001C4C19"/>
    <w:rsid w:val="001D044F"/>
    <w:rsid w:val="001E4AF8"/>
    <w:rsid w:val="001F3428"/>
    <w:rsid w:val="00230A7D"/>
    <w:rsid w:val="002354FC"/>
    <w:rsid w:val="0025342B"/>
    <w:rsid w:val="002800B0"/>
    <w:rsid w:val="00287F2F"/>
    <w:rsid w:val="00293F53"/>
    <w:rsid w:val="002958EE"/>
    <w:rsid w:val="002A4FC5"/>
    <w:rsid w:val="002A5DE5"/>
    <w:rsid w:val="002C0933"/>
    <w:rsid w:val="002F5D0E"/>
    <w:rsid w:val="0034119A"/>
    <w:rsid w:val="00343B07"/>
    <w:rsid w:val="003469ED"/>
    <w:rsid w:val="003531CD"/>
    <w:rsid w:val="003652F6"/>
    <w:rsid w:val="00370A50"/>
    <w:rsid w:val="00377E50"/>
    <w:rsid w:val="00383273"/>
    <w:rsid w:val="003A23AB"/>
    <w:rsid w:val="003C2AE7"/>
    <w:rsid w:val="003C2B5D"/>
    <w:rsid w:val="003D2605"/>
    <w:rsid w:val="003F0B5E"/>
    <w:rsid w:val="003F3000"/>
    <w:rsid w:val="00417BB1"/>
    <w:rsid w:val="004437FE"/>
    <w:rsid w:val="00444AA1"/>
    <w:rsid w:val="00452E2E"/>
    <w:rsid w:val="00460C9E"/>
    <w:rsid w:val="00473FB5"/>
    <w:rsid w:val="0048000D"/>
    <w:rsid w:val="00482F07"/>
    <w:rsid w:val="004A1A1C"/>
    <w:rsid w:val="004B3042"/>
    <w:rsid w:val="004D6FBA"/>
    <w:rsid w:val="00511994"/>
    <w:rsid w:val="005329DD"/>
    <w:rsid w:val="00534B55"/>
    <w:rsid w:val="005360FA"/>
    <w:rsid w:val="005545C3"/>
    <w:rsid w:val="00572B4D"/>
    <w:rsid w:val="00574DD0"/>
    <w:rsid w:val="00593E87"/>
    <w:rsid w:val="005A37F9"/>
    <w:rsid w:val="005A5A1A"/>
    <w:rsid w:val="005A69CE"/>
    <w:rsid w:val="005B3BF8"/>
    <w:rsid w:val="00621466"/>
    <w:rsid w:val="006374F7"/>
    <w:rsid w:val="006376FD"/>
    <w:rsid w:val="006658F0"/>
    <w:rsid w:val="00681E53"/>
    <w:rsid w:val="006864E8"/>
    <w:rsid w:val="006E0CC0"/>
    <w:rsid w:val="006E4F96"/>
    <w:rsid w:val="006E54AE"/>
    <w:rsid w:val="006E745F"/>
    <w:rsid w:val="006F4F2A"/>
    <w:rsid w:val="006F6A2F"/>
    <w:rsid w:val="00721AB7"/>
    <w:rsid w:val="00725E77"/>
    <w:rsid w:val="007423FF"/>
    <w:rsid w:val="00767BE8"/>
    <w:rsid w:val="00782F86"/>
    <w:rsid w:val="007B3ADB"/>
    <w:rsid w:val="007C7D5A"/>
    <w:rsid w:val="007D1003"/>
    <w:rsid w:val="007E16F0"/>
    <w:rsid w:val="00806053"/>
    <w:rsid w:val="00807CC4"/>
    <w:rsid w:val="00815E7E"/>
    <w:rsid w:val="00817E34"/>
    <w:rsid w:val="008340EE"/>
    <w:rsid w:val="00867C3C"/>
    <w:rsid w:val="00870BD9"/>
    <w:rsid w:val="008720E7"/>
    <w:rsid w:val="00872ADB"/>
    <w:rsid w:val="0088039E"/>
    <w:rsid w:val="00885DF3"/>
    <w:rsid w:val="0088745D"/>
    <w:rsid w:val="008A2A92"/>
    <w:rsid w:val="008A7000"/>
    <w:rsid w:val="008B05CB"/>
    <w:rsid w:val="008B1293"/>
    <w:rsid w:val="008B5CF9"/>
    <w:rsid w:val="008C6BB7"/>
    <w:rsid w:val="008F0965"/>
    <w:rsid w:val="008F3A3E"/>
    <w:rsid w:val="008F5CF0"/>
    <w:rsid w:val="008F67E4"/>
    <w:rsid w:val="00902D77"/>
    <w:rsid w:val="00906835"/>
    <w:rsid w:val="009147F3"/>
    <w:rsid w:val="00932932"/>
    <w:rsid w:val="00944225"/>
    <w:rsid w:val="00960D51"/>
    <w:rsid w:val="0099431F"/>
    <w:rsid w:val="0099778A"/>
    <w:rsid w:val="009A19EA"/>
    <w:rsid w:val="009A645A"/>
    <w:rsid w:val="009C11B9"/>
    <w:rsid w:val="009D7922"/>
    <w:rsid w:val="009F2319"/>
    <w:rsid w:val="00A1659E"/>
    <w:rsid w:val="00A61372"/>
    <w:rsid w:val="00A650D5"/>
    <w:rsid w:val="00A77DD7"/>
    <w:rsid w:val="00A8248B"/>
    <w:rsid w:val="00A9164A"/>
    <w:rsid w:val="00AA195C"/>
    <w:rsid w:val="00AA5064"/>
    <w:rsid w:val="00AB0314"/>
    <w:rsid w:val="00AE21B2"/>
    <w:rsid w:val="00AF0F75"/>
    <w:rsid w:val="00AF58C5"/>
    <w:rsid w:val="00B05D5E"/>
    <w:rsid w:val="00B100AF"/>
    <w:rsid w:val="00B22D10"/>
    <w:rsid w:val="00B23DF6"/>
    <w:rsid w:val="00B50306"/>
    <w:rsid w:val="00B929DC"/>
    <w:rsid w:val="00B9358E"/>
    <w:rsid w:val="00BA02E5"/>
    <w:rsid w:val="00BA08B7"/>
    <w:rsid w:val="00BA51FE"/>
    <w:rsid w:val="00BA66E4"/>
    <w:rsid w:val="00BB3DE8"/>
    <w:rsid w:val="00BE7D57"/>
    <w:rsid w:val="00BF31BD"/>
    <w:rsid w:val="00C073AC"/>
    <w:rsid w:val="00C145E0"/>
    <w:rsid w:val="00C33919"/>
    <w:rsid w:val="00C47265"/>
    <w:rsid w:val="00C5034F"/>
    <w:rsid w:val="00C56715"/>
    <w:rsid w:val="00C57291"/>
    <w:rsid w:val="00C6125E"/>
    <w:rsid w:val="00C65749"/>
    <w:rsid w:val="00C70CAF"/>
    <w:rsid w:val="00C926D0"/>
    <w:rsid w:val="00CA6A17"/>
    <w:rsid w:val="00CC1388"/>
    <w:rsid w:val="00CD5CD0"/>
    <w:rsid w:val="00CF0CD9"/>
    <w:rsid w:val="00CF791C"/>
    <w:rsid w:val="00D10B75"/>
    <w:rsid w:val="00D146C3"/>
    <w:rsid w:val="00D21538"/>
    <w:rsid w:val="00D53A79"/>
    <w:rsid w:val="00D6163E"/>
    <w:rsid w:val="00D76185"/>
    <w:rsid w:val="00D80DE3"/>
    <w:rsid w:val="00D81821"/>
    <w:rsid w:val="00D90A3F"/>
    <w:rsid w:val="00DB15D1"/>
    <w:rsid w:val="00DB3EA9"/>
    <w:rsid w:val="00DB7A11"/>
    <w:rsid w:val="00DE4E5C"/>
    <w:rsid w:val="00DF28AE"/>
    <w:rsid w:val="00E16736"/>
    <w:rsid w:val="00E35822"/>
    <w:rsid w:val="00E71799"/>
    <w:rsid w:val="00E91961"/>
    <w:rsid w:val="00EA464F"/>
    <w:rsid w:val="00ED35BE"/>
    <w:rsid w:val="00EE6B89"/>
    <w:rsid w:val="00EF2BFF"/>
    <w:rsid w:val="00EF6568"/>
    <w:rsid w:val="00F057E7"/>
    <w:rsid w:val="00F2117A"/>
    <w:rsid w:val="00F45534"/>
    <w:rsid w:val="00F72709"/>
    <w:rsid w:val="00F8258B"/>
    <w:rsid w:val="00F85C9D"/>
    <w:rsid w:val="00F91835"/>
    <w:rsid w:val="00F91EA5"/>
    <w:rsid w:val="00FA2691"/>
    <w:rsid w:val="00FC19CE"/>
    <w:rsid w:val="00FD09AF"/>
    <w:rsid w:val="00FE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hns\AppData\Roaming\Microsoft\Templates\HP_EdgySmudge_Newsletter_TP10379476.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7B08AD7E9648EDA68016493B609C24"/>
        <w:category>
          <w:name w:val="General"/>
          <w:gallery w:val="placeholder"/>
        </w:category>
        <w:types>
          <w:type w:val="bbPlcHdr"/>
        </w:types>
        <w:behaviors>
          <w:behavior w:val="content"/>
        </w:behaviors>
        <w:guid w:val="{38391890-DCB7-4857-9A1F-321D07C01061}"/>
      </w:docPartPr>
      <w:docPartBody>
        <w:p w:rsidR="002B4617" w:rsidRDefault="002B4617" w:rsidP="002B4617">
          <w:pPr>
            <w:pStyle w:val="257B08AD7E9648EDA68016493B609C2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17"/>
    <w:rsid w:val="00001F60"/>
    <w:rsid w:val="001763B2"/>
    <w:rsid w:val="001F4776"/>
    <w:rsid w:val="002803FF"/>
    <w:rsid w:val="002B4617"/>
    <w:rsid w:val="00324402"/>
    <w:rsid w:val="00394FB0"/>
    <w:rsid w:val="003D050F"/>
    <w:rsid w:val="0043337A"/>
    <w:rsid w:val="005819CF"/>
    <w:rsid w:val="005C429B"/>
    <w:rsid w:val="005F4E74"/>
    <w:rsid w:val="006014FF"/>
    <w:rsid w:val="00680F0D"/>
    <w:rsid w:val="0072495E"/>
    <w:rsid w:val="00CB6E99"/>
    <w:rsid w:val="00F45999"/>
    <w:rsid w:val="00FF6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3CBF9-42D3-4F42-A01E-8825821A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511</TotalTime>
  <Pages>4</Pages>
  <Words>136</Words>
  <Characters>776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Idaho Public Driver Education</vt:lpstr>
    </vt:vector>
  </TitlesOfParts>
  <Company>Idaho State Department of Education</Company>
  <LinksUpToDate>false</LinksUpToDate>
  <CharactersWithSpaces>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Public Driver Education</dc:title>
  <dc:creator>Brian Johns</dc:creator>
  <cp:lastModifiedBy>Brian Johns</cp:lastModifiedBy>
  <cp:revision>4</cp:revision>
  <cp:lastPrinted>2012-01-20T21:41:00Z</cp:lastPrinted>
  <dcterms:created xsi:type="dcterms:W3CDTF">2012-01-21T14:16:00Z</dcterms:created>
  <dcterms:modified xsi:type="dcterms:W3CDTF">2012-01-21T22:47:00Z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